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0C5" w:rsidRPr="00AD613E" w:rsidRDefault="006500C5" w:rsidP="00CB5733">
      <w:pPr>
        <w:jc w:val="right"/>
        <w:outlineLvl w:val="0"/>
        <w:rPr>
          <w:bCs/>
          <w:caps/>
          <w:sz w:val="18"/>
          <w:szCs w:val="18"/>
        </w:rPr>
      </w:pPr>
      <w:r>
        <w:rPr>
          <w:bCs/>
          <w:caps/>
          <w:sz w:val="18"/>
          <w:szCs w:val="18"/>
        </w:rPr>
        <w:t xml:space="preserve">    проект</w:t>
      </w:r>
    </w:p>
    <w:p w:rsidR="006500C5" w:rsidRPr="00AD613E" w:rsidRDefault="006500C5" w:rsidP="00CB5733">
      <w:pPr>
        <w:jc w:val="center"/>
        <w:outlineLvl w:val="0"/>
        <w:rPr>
          <w:bCs/>
          <w:caps/>
          <w:sz w:val="36"/>
          <w:szCs w:val="36"/>
        </w:rPr>
      </w:pPr>
    </w:p>
    <w:p w:rsidR="006500C5" w:rsidRPr="00430145" w:rsidRDefault="006500C5" w:rsidP="00430145">
      <w:pPr>
        <w:outlineLvl w:val="0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            </w:t>
      </w:r>
      <w:r w:rsidRPr="00430145">
        <w:rPr>
          <w:b/>
          <w:bCs/>
          <w:caps/>
          <w:sz w:val="32"/>
          <w:szCs w:val="32"/>
        </w:rPr>
        <w:t>СОВЕТ ДЕПУТАТОВ КАБАЕВСКОГО СЕЛЬСКОГО ПОСЕЛЕНИЯ ДУБЕНСКОГО МУНИЦИПАЛЬНОГО РАЙОНА РЕСПУБЛИКА МОРДОВИЯ  пятого созыва</w:t>
      </w:r>
    </w:p>
    <w:p w:rsidR="006500C5" w:rsidRPr="00430145" w:rsidRDefault="006500C5" w:rsidP="00430145">
      <w:pPr>
        <w:jc w:val="center"/>
        <w:outlineLvl w:val="0"/>
        <w:rPr>
          <w:b/>
          <w:bCs/>
          <w:caps/>
          <w:sz w:val="32"/>
          <w:szCs w:val="32"/>
        </w:rPr>
      </w:pPr>
    </w:p>
    <w:p w:rsidR="006500C5" w:rsidRPr="00430145" w:rsidRDefault="006500C5" w:rsidP="00430145">
      <w:pPr>
        <w:jc w:val="center"/>
        <w:outlineLvl w:val="0"/>
        <w:rPr>
          <w:b/>
          <w:bCs/>
          <w:caps/>
          <w:sz w:val="32"/>
          <w:szCs w:val="32"/>
        </w:rPr>
      </w:pPr>
      <w:r w:rsidRPr="00430145">
        <w:rPr>
          <w:b/>
          <w:bCs/>
          <w:caps/>
          <w:sz w:val="32"/>
          <w:szCs w:val="32"/>
        </w:rPr>
        <w:t>РЕШЕНИЕ</w:t>
      </w:r>
    </w:p>
    <w:p w:rsidR="006500C5" w:rsidRDefault="006500C5" w:rsidP="00CB5733">
      <w:pPr>
        <w:jc w:val="center"/>
        <w:outlineLvl w:val="0"/>
        <w:rPr>
          <w:bCs/>
          <w:caps/>
          <w:sz w:val="36"/>
          <w:szCs w:val="36"/>
        </w:rPr>
      </w:pPr>
    </w:p>
    <w:p w:rsidR="006500C5" w:rsidRDefault="006500C5" w:rsidP="00BD4681">
      <w:pPr>
        <w:outlineLvl w:val="0"/>
        <w:rPr>
          <w:bCs/>
          <w:caps/>
          <w:sz w:val="28"/>
          <w:szCs w:val="28"/>
        </w:rPr>
      </w:pPr>
    </w:p>
    <w:p w:rsidR="006500C5" w:rsidRDefault="006500C5" w:rsidP="00BD4681">
      <w:pPr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28.12.2016 Г.                                 </w:t>
      </w:r>
    </w:p>
    <w:p w:rsidR="006500C5" w:rsidRDefault="006500C5" w:rsidP="00BD4681">
      <w:pPr>
        <w:outlineLvl w:val="0"/>
        <w:rPr>
          <w:bCs/>
          <w:caps/>
          <w:sz w:val="18"/>
          <w:szCs w:val="18"/>
        </w:rPr>
      </w:pPr>
      <w:r>
        <w:rPr>
          <w:bCs/>
          <w:caps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AD613E">
        <w:rPr>
          <w:bCs/>
          <w:caps/>
          <w:sz w:val="28"/>
          <w:szCs w:val="28"/>
        </w:rPr>
        <w:t xml:space="preserve">№ </w:t>
      </w:r>
      <w:r>
        <w:rPr>
          <w:bCs/>
          <w:caps/>
          <w:sz w:val="28"/>
          <w:szCs w:val="28"/>
        </w:rPr>
        <w:t xml:space="preserve">14                                                                                          </w:t>
      </w:r>
    </w:p>
    <w:p w:rsidR="006500C5" w:rsidRPr="00AD613E" w:rsidRDefault="006500C5" w:rsidP="00CB5733">
      <w:pPr>
        <w:jc w:val="center"/>
        <w:outlineLvl w:val="0"/>
        <w:rPr>
          <w:bCs/>
          <w:caps/>
          <w:sz w:val="18"/>
          <w:szCs w:val="18"/>
        </w:rPr>
      </w:pPr>
      <w:r>
        <w:rPr>
          <w:sz w:val="28"/>
          <w:szCs w:val="28"/>
        </w:rPr>
        <w:t>с.Кабаево</w:t>
      </w:r>
    </w:p>
    <w:p w:rsidR="006500C5" w:rsidRDefault="006500C5" w:rsidP="00CB5733">
      <w:pPr>
        <w:jc w:val="center"/>
        <w:outlineLvl w:val="0"/>
        <w:rPr>
          <w:b/>
          <w:bCs/>
          <w:caps/>
        </w:rPr>
      </w:pPr>
    </w:p>
    <w:p w:rsidR="006500C5" w:rsidRPr="005F014F" w:rsidRDefault="006500C5" w:rsidP="00CB5733">
      <w:pPr>
        <w:jc w:val="center"/>
        <w:outlineLvl w:val="0"/>
        <w:rPr>
          <w:b/>
          <w:bCs/>
          <w:caps/>
        </w:rPr>
      </w:pPr>
    </w:p>
    <w:p w:rsidR="006500C5" w:rsidRPr="005F014F" w:rsidRDefault="006500C5" w:rsidP="00CB57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</w:t>
      </w:r>
      <w:r w:rsidRPr="005F014F">
        <w:rPr>
          <w:b/>
          <w:sz w:val="28"/>
          <w:szCs w:val="28"/>
        </w:rPr>
        <w:t>бюджете</w:t>
      </w:r>
      <w:r>
        <w:rPr>
          <w:b/>
          <w:sz w:val="28"/>
          <w:szCs w:val="28"/>
        </w:rPr>
        <w:t xml:space="preserve"> Кабаевского сельского поселения Дубенского муниципального района на 2017</w:t>
      </w:r>
      <w:r w:rsidRPr="005F014F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</w:p>
    <w:p w:rsidR="006500C5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6500C5" w:rsidRPr="005F014F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5F014F">
        <w:rPr>
          <w:bCs/>
          <w:sz w:val="28"/>
          <w:szCs w:val="28"/>
        </w:rPr>
        <w:t xml:space="preserve"> в соответствии с Бюджетным </w:t>
      </w:r>
      <w:hyperlink r:id="rId6" w:history="1">
        <w:r w:rsidRPr="005F014F">
          <w:rPr>
            <w:bCs/>
            <w:sz w:val="28"/>
            <w:szCs w:val="28"/>
          </w:rPr>
          <w:t>кодексом</w:t>
        </w:r>
      </w:hyperlink>
      <w:r w:rsidRPr="005F014F">
        <w:rPr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r>
        <w:rPr>
          <w:bCs/>
          <w:sz w:val="28"/>
          <w:szCs w:val="28"/>
        </w:rPr>
        <w:t xml:space="preserve">Кабаевского сельского поселения Дубенского муниципального района </w:t>
      </w:r>
      <w:r w:rsidRPr="005F014F">
        <w:rPr>
          <w:bCs/>
          <w:sz w:val="28"/>
          <w:szCs w:val="28"/>
        </w:rPr>
        <w:t xml:space="preserve">утверждает объем доходов и расходов, дефицит, </w:t>
      </w:r>
      <w:r w:rsidRPr="0093000B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также иные показатели  </w:t>
      </w:r>
      <w:r w:rsidRPr="0093000B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</w:t>
      </w:r>
      <w:r w:rsidRPr="0093000B">
        <w:rPr>
          <w:sz w:val="28"/>
          <w:szCs w:val="28"/>
        </w:rPr>
        <w:t xml:space="preserve"> Дубенского муниципального района Республики Мордовия на 201</w:t>
      </w:r>
      <w:r>
        <w:rPr>
          <w:sz w:val="28"/>
          <w:szCs w:val="28"/>
        </w:rPr>
        <w:t>7</w:t>
      </w:r>
      <w:r w:rsidRPr="0093000B">
        <w:rPr>
          <w:sz w:val="28"/>
          <w:szCs w:val="28"/>
        </w:rPr>
        <w:t xml:space="preserve"> год.</w:t>
      </w:r>
    </w:p>
    <w:p w:rsidR="006500C5" w:rsidRPr="005F014F" w:rsidRDefault="006500C5" w:rsidP="00CB5733">
      <w:pPr>
        <w:autoSpaceDE w:val="0"/>
        <w:autoSpaceDN w:val="0"/>
        <w:jc w:val="center"/>
        <w:rPr>
          <w:bCs/>
          <w:sz w:val="28"/>
          <w:szCs w:val="28"/>
        </w:rPr>
      </w:pPr>
    </w:p>
    <w:p w:rsidR="006500C5" w:rsidRPr="000E56E8" w:rsidRDefault="006500C5" w:rsidP="00613E45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 xml:space="preserve">Статья 1. </w:t>
      </w:r>
      <w:r w:rsidRPr="000E56E8">
        <w:rPr>
          <w:b/>
          <w:bCs/>
          <w:sz w:val="28"/>
          <w:szCs w:val="28"/>
        </w:rPr>
        <w:t xml:space="preserve">Основные характеристики бюджета </w:t>
      </w:r>
      <w:r>
        <w:rPr>
          <w:b/>
          <w:bCs/>
          <w:sz w:val="28"/>
          <w:szCs w:val="28"/>
        </w:rPr>
        <w:t xml:space="preserve">Кабаевского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6500C5" w:rsidRPr="005F014F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6500C5" w:rsidRPr="009A325E" w:rsidRDefault="006500C5" w:rsidP="004F3267">
      <w:pPr>
        <w:autoSpaceDE w:val="0"/>
        <w:autoSpaceDN w:val="0"/>
        <w:ind w:firstLine="540"/>
        <w:rPr>
          <w:bCs/>
          <w:sz w:val="28"/>
          <w:szCs w:val="28"/>
        </w:rPr>
      </w:pPr>
      <w:r w:rsidRPr="0084536C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 xml:space="preserve">Кабаевского сельского поселения Дубенского </w:t>
      </w:r>
      <w:r w:rsidRPr="0084536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(далее - местный</w:t>
      </w:r>
      <w:r w:rsidRPr="0084536C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) на 2017 </w:t>
      </w:r>
      <w:r w:rsidRPr="0084536C">
        <w:rPr>
          <w:sz w:val="28"/>
          <w:szCs w:val="28"/>
        </w:rPr>
        <w:t>г</w:t>
      </w:r>
      <w:r>
        <w:rPr>
          <w:sz w:val="28"/>
          <w:szCs w:val="28"/>
        </w:rPr>
        <w:t>од по доходам в сумме 3749,6</w:t>
      </w:r>
      <w:r w:rsidRPr="0084536C">
        <w:rPr>
          <w:sz w:val="28"/>
          <w:szCs w:val="28"/>
        </w:rPr>
        <w:t>тыс.рублей</w:t>
      </w:r>
      <w:r>
        <w:rPr>
          <w:sz w:val="28"/>
          <w:szCs w:val="28"/>
        </w:rPr>
        <w:t xml:space="preserve"> и по расходам в сумме 3801,6 </w:t>
      </w:r>
      <w:r w:rsidRPr="0084536C">
        <w:rPr>
          <w:sz w:val="28"/>
          <w:szCs w:val="28"/>
        </w:rPr>
        <w:t xml:space="preserve">тыс.рублей, с превышением расходов над доходами в сумме </w:t>
      </w:r>
      <w:r>
        <w:rPr>
          <w:sz w:val="28"/>
          <w:szCs w:val="28"/>
        </w:rPr>
        <w:t xml:space="preserve">52,0 </w:t>
      </w:r>
      <w:r w:rsidRPr="0084536C">
        <w:rPr>
          <w:sz w:val="28"/>
          <w:szCs w:val="28"/>
        </w:rPr>
        <w:t xml:space="preserve">тыс.рублей, исходя из уровня инфляции, не превышающего </w:t>
      </w:r>
      <w:r>
        <w:rPr>
          <w:bCs/>
          <w:sz w:val="28"/>
          <w:szCs w:val="28"/>
        </w:rPr>
        <w:t xml:space="preserve">7,7 </w:t>
      </w:r>
      <w:r w:rsidRPr="009A325E">
        <w:rPr>
          <w:bCs/>
          <w:sz w:val="28"/>
          <w:szCs w:val="28"/>
        </w:rPr>
        <w:t>процента (декабрь 201</w:t>
      </w:r>
      <w:r>
        <w:rPr>
          <w:bCs/>
          <w:sz w:val="28"/>
          <w:szCs w:val="28"/>
        </w:rPr>
        <w:t>6</w:t>
      </w:r>
      <w:r w:rsidRPr="009A325E">
        <w:rPr>
          <w:bCs/>
          <w:sz w:val="28"/>
          <w:szCs w:val="28"/>
        </w:rPr>
        <w:t xml:space="preserve"> года к декабрю 201</w:t>
      </w:r>
      <w:r>
        <w:rPr>
          <w:bCs/>
          <w:sz w:val="28"/>
          <w:szCs w:val="28"/>
        </w:rPr>
        <w:t>5</w:t>
      </w:r>
      <w:r w:rsidRPr="009A325E">
        <w:rPr>
          <w:bCs/>
          <w:sz w:val="28"/>
          <w:szCs w:val="28"/>
        </w:rPr>
        <w:t xml:space="preserve"> года).</w:t>
      </w:r>
    </w:p>
    <w:p w:rsidR="006500C5" w:rsidRPr="00A72ED5" w:rsidRDefault="006500C5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</w:p>
    <w:p w:rsidR="006500C5" w:rsidRDefault="006500C5" w:rsidP="00613E45">
      <w:pPr>
        <w:autoSpaceDE w:val="0"/>
        <w:autoSpaceDN w:val="0"/>
        <w:ind w:firstLine="540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2</w:t>
      </w:r>
      <w:r w:rsidRPr="00276D9D">
        <w:rPr>
          <w:bCs/>
          <w:sz w:val="28"/>
          <w:szCs w:val="28"/>
        </w:rPr>
        <w:t xml:space="preserve">. </w:t>
      </w:r>
      <w:r w:rsidRPr="00591CB0">
        <w:rPr>
          <w:b/>
          <w:sz w:val="28"/>
          <w:szCs w:val="28"/>
        </w:rPr>
        <w:t xml:space="preserve">Главные администраторы доходов бюджета </w:t>
      </w:r>
      <w:r>
        <w:rPr>
          <w:b/>
          <w:sz w:val="28"/>
          <w:szCs w:val="28"/>
        </w:rPr>
        <w:t>Кабае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  <w:r w:rsidRPr="00591CB0">
        <w:rPr>
          <w:b/>
          <w:sz w:val="28"/>
          <w:szCs w:val="28"/>
        </w:rPr>
        <w:t>и главные администраторы источников</w:t>
      </w:r>
      <w:r>
        <w:rPr>
          <w:b/>
          <w:sz w:val="28"/>
          <w:szCs w:val="28"/>
        </w:rPr>
        <w:t xml:space="preserve"> </w:t>
      </w:r>
      <w:r w:rsidRPr="00591CB0">
        <w:rPr>
          <w:b/>
          <w:sz w:val="28"/>
          <w:szCs w:val="28"/>
        </w:rPr>
        <w:t>финансирования дефицита бюджета</w:t>
      </w:r>
      <w:r>
        <w:rPr>
          <w:b/>
          <w:sz w:val="28"/>
          <w:szCs w:val="28"/>
        </w:rPr>
        <w:t xml:space="preserve"> Кабае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6500C5" w:rsidRPr="00B03306" w:rsidRDefault="006500C5" w:rsidP="00613E45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6500C5" w:rsidRPr="00276D9D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</w:t>
      </w:r>
      <w:hyperlink r:id="rId7" w:history="1">
        <w:r>
          <w:rPr>
            <w:bCs/>
            <w:sz w:val="28"/>
            <w:szCs w:val="28"/>
          </w:rPr>
          <w:t>перечень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доходов бюджета</w:t>
      </w:r>
      <w:r>
        <w:rPr>
          <w:bCs/>
          <w:sz w:val="28"/>
          <w:szCs w:val="28"/>
        </w:rPr>
        <w:t xml:space="preserve"> Кабаевского сельского поселения Дубенского муниципального района </w:t>
      </w:r>
      <w:r w:rsidRPr="00276D9D">
        <w:rPr>
          <w:bCs/>
          <w:sz w:val="28"/>
          <w:szCs w:val="28"/>
        </w:rPr>
        <w:t xml:space="preserve">– органов </w:t>
      </w:r>
      <w:r>
        <w:rPr>
          <w:bCs/>
          <w:sz w:val="28"/>
          <w:szCs w:val="28"/>
        </w:rPr>
        <w:t>местного самоуправления Кабаевского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1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6500C5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>Утвердить п</w:t>
      </w:r>
      <w:hyperlink r:id="rId8" w:history="1">
        <w:r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>
        <w:rPr>
          <w:bCs/>
          <w:sz w:val="28"/>
          <w:szCs w:val="28"/>
        </w:rPr>
        <w:t>Кабаевского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6500C5" w:rsidRPr="00276D9D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6500C5" w:rsidRPr="00A72ED5" w:rsidRDefault="006500C5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  <w:r w:rsidRPr="00E64984">
        <w:rPr>
          <w:bCs/>
          <w:sz w:val="28"/>
          <w:szCs w:val="28"/>
        </w:rPr>
        <w:t>.</w:t>
      </w:r>
    </w:p>
    <w:p w:rsidR="006500C5" w:rsidRDefault="006500C5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3</w:t>
      </w:r>
      <w:r w:rsidRPr="001A1289">
        <w:rPr>
          <w:bCs/>
          <w:sz w:val="28"/>
          <w:szCs w:val="28"/>
        </w:rPr>
        <w:t xml:space="preserve">. </w:t>
      </w:r>
      <w:r w:rsidRPr="00412F2F">
        <w:rPr>
          <w:rFonts w:ascii="Times New Roman" w:hAnsi="Times New Roman" w:cs="Times New Roman"/>
          <w:b/>
          <w:sz w:val="28"/>
          <w:szCs w:val="28"/>
        </w:rPr>
        <w:t xml:space="preserve">Формирование доходов бюджета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412F2F">
        <w:rPr>
          <w:rFonts w:ascii="Times New Roman" w:hAnsi="Times New Roman" w:cs="Times New Roman"/>
          <w:b/>
          <w:sz w:val="28"/>
          <w:szCs w:val="28"/>
        </w:rPr>
        <w:t>вского сельского поселения Дубенского муниципального района</w:t>
      </w:r>
    </w:p>
    <w:p w:rsidR="006500C5" w:rsidRDefault="006500C5" w:rsidP="00412F2F">
      <w:pPr>
        <w:pStyle w:val="ConsPlusNormal"/>
        <w:widowControl/>
        <w:ind w:firstLine="540"/>
        <w:jc w:val="center"/>
      </w:pPr>
    </w:p>
    <w:p w:rsidR="006500C5" w:rsidRPr="00B03306" w:rsidRDefault="006500C5" w:rsidP="00412F2F">
      <w:pPr>
        <w:pStyle w:val="Standard"/>
        <w:ind w:firstLine="708"/>
        <w:jc w:val="both"/>
        <w:rPr>
          <w:b/>
          <w:bCs/>
          <w:sz w:val="16"/>
          <w:szCs w:val="16"/>
        </w:rPr>
      </w:pPr>
      <w:r w:rsidRPr="00412F2F">
        <w:rPr>
          <w:sz w:val="28"/>
          <w:szCs w:val="28"/>
        </w:rPr>
        <w:t xml:space="preserve">Утвердить объем поступлений доходов  бюджета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 на 201</w:t>
      </w:r>
      <w:r>
        <w:rPr>
          <w:sz w:val="28"/>
          <w:szCs w:val="28"/>
        </w:rPr>
        <w:t>7</w:t>
      </w:r>
      <w:r w:rsidRPr="00412F2F">
        <w:rPr>
          <w:sz w:val="28"/>
          <w:szCs w:val="28"/>
        </w:rPr>
        <w:t xml:space="preserve"> год согласно приложению 3 к настоящему Решению</w:t>
      </w:r>
      <w:r>
        <w:t xml:space="preserve">. </w:t>
      </w:r>
    </w:p>
    <w:p w:rsidR="006500C5" w:rsidRPr="001A1289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>Утвердить объем безвозмездных поступлений в бюджет</w:t>
      </w:r>
      <w:r>
        <w:rPr>
          <w:bCs/>
          <w:sz w:val="28"/>
          <w:szCs w:val="28"/>
        </w:rPr>
        <w:t>Кабаевского сельского поселения Дубенского муниципального района</w:t>
      </w:r>
      <w:r w:rsidRPr="001A1289">
        <w:rPr>
          <w:bCs/>
          <w:sz w:val="28"/>
          <w:szCs w:val="28"/>
        </w:rPr>
        <w:t xml:space="preserve"> согласн</w:t>
      </w:r>
      <w:r>
        <w:rPr>
          <w:bCs/>
          <w:sz w:val="28"/>
          <w:szCs w:val="28"/>
        </w:rPr>
        <w:t>о приложению 3</w:t>
      </w:r>
      <w:r w:rsidRPr="001A1289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1289">
        <w:rPr>
          <w:bCs/>
          <w:sz w:val="28"/>
          <w:szCs w:val="28"/>
        </w:rPr>
        <w:t>.</w:t>
      </w:r>
    </w:p>
    <w:p w:rsidR="006500C5" w:rsidRDefault="006500C5" w:rsidP="00CB5733">
      <w:pPr>
        <w:autoSpaceDE w:val="0"/>
        <w:autoSpaceDN w:val="0"/>
        <w:ind w:firstLine="540"/>
        <w:rPr>
          <w:bCs/>
          <w:sz w:val="28"/>
          <w:szCs w:val="28"/>
          <w:highlight w:val="yellow"/>
        </w:rPr>
      </w:pPr>
    </w:p>
    <w:p w:rsidR="006500C5" w:rsidRDefault="006500C5" w:rsidP="00CB5733">
      <w:pPr>
        <w:autoSpaceDE w:val="0"/>
        <w:autoSpaceDN w:val="0"/>
        <w:ind w:firstLine="540"/>
        <w:rPr>
          <w:bCs/>
          <w:sz w:val="28"/>
          <w:szCs w:val="28"/>
          <w:highlight w:val="yellow"/>
        </w:rPr>
      </w:pPr>
    </w:p>
    <w:p w:rsidR="006500C5" w:rsidRPr="00F90390" w:rsidRDefault="006500C5" w:rsidP="008C6814">
      <w:pPr>
        <w:autoSpaceDE w:val="0"/>
        <w:autoSpaceDN w:val="0"/>
        <w:ind w:firstLine="540"/>
        <w:jc w:val="center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4</w:t>
      </w:r>
      <w:r w:rsidRPr="00F90390">
        <w:rPr>
          <w:bCs/>
          <w:sz w:val="28"/>
          <w:szCs w:val="28"/>
        </w:rPr>
        <w:t xml:space="preserve">. </w:t>
      </w:r>
      <w:r w:rsidRPr="00F90390">
        <w:rPr>
          <w:b/>
          <w:bCs/>
          <w:sz w:val="28"/>
          <w:szCs w:val="28"/>
        </w:rPr>
        <w:t>Распределение расходов бюджета</w:t>
      </w: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6500C5" w:rsidRDefault="006500C5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6500C5" w:rsidRPr="00B03306" w:rsidRDefault="006500C5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6500C5" w:rsidRPr="00F90390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:rsidR="006500C5" w:rsidRPr="00FA7CCD" w:rsidRDefault="006500C5" w:rsidP="00CB5733">
      <w:pPr>
        <w:autoSpaceDE w:val="0"/>
        <w:autoSpaceDN w:val="0"/>
        <w:ind w:firstLine="540"/>
        <w:rPr>
          <w:sz w:val="28"/>
          <w:szCs w:val="28"/>
        </w:rPr>
      </w:pPr>
      <w:bookmarkStart w:id="0" w:name="Par42"/>
      <w:bookmarkEnd w:id="0"/>
      <w:r w:rsidRPr="00FA7CC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FA7CC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Кабаевского сельского поселения Дубенского муниципального района </w:t>
      </w:r>
      <w:r w:rsidRPr="00FA7CC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A7CC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</w:t>
      </w:r>
      <w:r>
        <w:rPr>
          <w:sz w:val="28"/>
          <w:szCs w:val="28"/>
        </w:rPr>
        <w:t xml:space="preserve"> </w:t>
      </w:r>
      <w:r w:rsidRPr="00FA7CCD">
        <w:rPr>
          <w:sz w:val="28"/>
          <w:szCs w:val="28"/>
        </w:rPr>
        <w:t xml:space="preserve">классификации расходов бюджетов </w:t>
      </w:r>
      <w:r w:rsidRPr="00FA7CCD">
        <w:rPr>
          <w:bCs/>
          <w:sz w:val="28"/>
          <w:szCs w:val="28"/>
        </w:rPr>
        <w:t>на 201</w:t>
      </w:r>
      <w:r>
        <w:rPr>
          <w:bCs/>
          <w:sz w:val="28"/>
          <w:szCs w:val="28"/>
        </w:rPr>
        <w:t>7</w:t>
      </w:r>
      <w:r w:rsidRPr="00FA7CCD">
        <w:rPr>
          <w:bCs/>
          <w:sz w:val="28"/>
          <w:szCs w:val="28"/>
        </w:rPr>
        <w:t xml:space="preserve"> год согласно </w:t>
      </w:r>
      <w:hyperlink r:id="rId9" w:history="1">
        <w:r>
          <w:rPr>
            <w:bCs/>
            <w:sz w:val="28"/>
            <w:szCs w:val="28"/>
          </w:rPr>
          <w:t>4</w:t>
        </w:r>
      </w:hyperlink>
      <w:r w:rsidRPr="00FA7CC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A7CCD">
        <w:rPr>
          <w:bCs/>
          <w:sz w:val="28"/>
          <w:szCs w:val="28"/>
        </w:rPr>
        <w:t>;</w:t>
      </w:r>
    </w:p>
    <w:p w:rsidR="006500C5" w:rsidRPr="001A4286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</w:t>
      </w:r>
      <w:r w:rsidRPr="001A4286">
        <w:rPr>
          <w:bCs/>
          <w:sz w:val="28"/>
          <w:szCs w:val="28"/>
        </w:rPr>
        <w:t>на 201</w:t>
      </w:r>
      <w:r>
        <w:rPr>
          <w:bCs/>
          <w:sz w:val="28"/>
          <w:szCs w:val="28"/>
        </w:rPr>
        <w:t>7</w:t>
      </w:r>
      <w:r w:rsidRPr="001A4286">
        <w:rPr>
          <w:bCs/>
          <w:sz w:val="28"/>
          <w:szCs w:val="28"/>
        </w:rPr>
        <w:t xml:space="preserve"> год согласно </w:t>
      </w:r>
      <w:hyperlink r:id="rId10" w:history="1">
        <w:r>
          <w:rPr>
            <w:bCs/>
            <w:sz w:val="28"/>
            <w:szCs w:val="28"/>
          </w:rPr>
          <w:t>5</w:t>
        </w:r>
      </w:hyperlink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:rsidR="006500C5" w:rsidRPr="002C739E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</w:t>
      </w:r>
      <w:r>
        <w:rPr>
          <w:sz w:val="28"/>
          <w:szCs w:val="28"/>
        </w:rPr>
        <w:t>7</w:t>
      </w:r>
      <w:r w:rsidRPr="002C739E">
        <w:rPr>
          <w:sz w:val="28"/>
          <w:szCs w:val="28"/>
        </w:rPr>
        <w:t xml:space="preserve"> год </w:t>
      </w:r>
      <w:r w:rsidRPr="002C739E">
        <w:rPr>
          <w:bCs/>
          <w:sz w:val="28"/>
          <w:szCs w:val="28"/>
        </w:rPr>
        <w:t xml:space="preserve">согласно </w:t>
      </w:r>
      <w:hyperlink r:id="rId11" w:history="1">
        <w:r>
          <w:rPr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6500C5" w:rsidRPr="00A72ED5" w:rsidRDefault="006500C5" w:rsidP="00CB5733">
      <w:pPr>
        <w:autoSpaceDE w:val="0"/>
        <w:autoSpaceDN w:val="0"/>
        <w:jc w:val="center"/>
        <w:rPr>
          <w:bCs/>
          <w:sz w:val="28"/>
          <w:szCs w:val="28"/>
          <w:highlight w:val="yellow"/>
        </w:rPr>
      </w:pPr>
    </w:p>
    <w:p w:rsidR="006500C5" w:rsidRDefault="006500C5" w:rsidP="00C24FDB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 5</w:t>
      </w:r>
      <w:r w:rsidRPr="00E24D30">
        <w:rPr>
          <w:bCs/>
          <w:sz w:val="28"/>
          <w:szCs w:val="28"/>
        </w:rPr>
        <w:t xml:space="preserve">. </w:t>
      </w:r>
      <w:r w:rsidRPr="00E24D30">
        <w:rPr>
          <w:b/>
          <w:bCs/>
          <w:sz w:val="28"/>
          <w:szCs w:val="28"/>
        </w:rPr>
        <w:t xml:space="preserve">Бюджетные ассигнования </w:t>
      </w:r>
      <w:r w:rsidRPr="00D272D9">
        <w:rPr>
          <w:b/>
          <w:bCs/>
          <w:sz w:val="28"/>
          <w:szCs w:val="28"/>
        </w:rPr>
        <w:t xml:space="preserve">на обеспечение </w:t>
      </w:r>
      <w:r>
        <w:rPr>
          <w:b/>
          <w:bCs/>
          <w:sz w:val="28"/>
          <w:szCs w:val="28"/>
        </w:rPr>
        <w:t>деятельности                       муниципальных учреждений Кабаевского сельского поселения Дубенского муниципального района</w:t>
      </w:r>
    </w:p>
    <w:p w:rsidR="006500C5" w:rsidRPr="00B03306" w:rsidRDefault="006500C5" w:rsidP="00CB5733">
      <w:pPr>
        <w:autoSpaceDE w:val="0"/>
        <w:autoSpaceDN w:val="0"/>
        <w:ind w:firstLine="540"/>
        <w:rPr>
          <w:bCs/>
          <w:sz w:val="16"/>
          <w:szCs w:val="16"/>
          <w:highlight w:val="red"/>
        </w:rPr>
      </w:pPr>
    </w:p>
    <w:p w:rsidR="006500C5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91CB0">
        <w:rPr>
          <w:bCs/>
          <w:sz w:val="28"/>
          <w:szCs w:val="28"/>
        </w:rPr>
        <w:t>.</w:t>
      </w:r>
    </w:p>
    <w:p w:rsidR="006500C5" w:rsidRDefault="006500C5" w:rsidP="00CB5733">
      <w:pPr>
        <w:autoSpaceDE w:val="0"/>
        <w:autoSpaceDN w:val="0"/>
        <w:ind w:firstLine="540"/>
        <w:rPr>
          <w:sz w:val="28"/>
          <w:szCs w:val="28"/>
        </w:rPr>
      </w:pPr>
      <w:r w:rsidRPr="00921554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бюджетным </w:t>
      </w:r>
      <w:r w:rsidRPr="00921554">
        <w:rPr>
          <w:sz w:val="28"/>
          <w:szCs w:val="28"/>
        </w:rPr>
        <w:t>учреждениям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Кабаевского сельского поселения Дубенского </w:t>
      </w:r>
      <w:r>
        <w:rPr>
          <w:sz w:val="28"/>
          <w:szCs w:val="28"/>
        </w:rPr>
        <w:t>муниципального района</w:t>
      </w:r>
      <w:r w:rsidRPr="00921554">
        <w:rPr>
          <w:sz w:val="28"/>
          <w:szCs w:val="28"/>
        </w:rPr>
        <w:t xml:space="preserve"> предоставляются субсидии</w:t>
      </w:r>
      <w:r>
        <w:rPr>
          <w:sz w:val="28"/>
          <w:szCs w:val="28"/>
        </w:rPr>
        <w:t>:</w:t>
      </w:r>
    </w:p>
    <w:p w:rsidR="006500C5" w:rsidRDefault="006500C5" w:rsidP="00CB57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2F67">
        <w:rPr>
          <w:rFonts w:ascii="Times New Roman" w:hAnsi="Times New Roman" w:cs="Times New Roman"/>
          <w:sz w:val="28"/>
          <w:szCs w:val="28"/>
        </w:rPr>
        <w:t>на финансовое обеспечение выполнения ими го</w:t>
      </w:r>
      <w:r>
        <w:rPr>
          <w:rFonts w:ascii="Times New Roman" w:hAnsi="Times New Roman" w:cs="Times New Roman"/>
          <w:sz w:val="28"/>
          <w:szCs w:val="28"/>
        </w:rPr>
        <w:t xml:space="preserve">сударственного </w:t>
      </w:r>
      <w:r w:rsidRPr="00F22F67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00C5" w:rsidRPr="00412F2F" w:rsidRDefault="006500C5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2F2F">
        <w:rPr>
          <w:sz w:val="28"/>
          <w:szCs w:val="28"/>
        </w:rPr>
        <w:t xml:space="preserve">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6500C5" w:rsidRPr="00412F2F" w:rsidRDefault="006500C5" w:rsidP="00412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412F2F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6500C5" w:rsidRPr="00412F2F" w:rsidRDefault="006500C5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2F2F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6500C5" w:rsidRPr="00F22F67" w:rsidRDefault="006500C5" w:rsidP="00CB57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6500C5" w:rsidRPr="00F22F67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6500C5" w:rsidRDefault="006500C5" w:rsidP="00C24FDB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Статья6</w:t>
      </w:r>
      <w:r w:rsidRPr="002C739E">
        <w:rPr>
          <w:bCs/>
          <w:sz w:val="28"/>
          <w:szCs w:val="28"/>
        </w:rPr>
        <w:t xml:space="preserve">. </w:t>
      </w:r>
      <w:r w:rsidRPr="002C739E">
        <w:rPr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6500C5" w:rsidRDefault="006500C5" w:rsidP="00CB5733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6500C5" w:rsidRPr="003249F5" w:rsidRDefault="006500C5" w:rsidP="00CB5733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6500C5" w:rsidRPr="00412F2F" w:rsidRDefault="006500C5" w:rsidP="00412F2F">
      <w:pPr>
        <w:autoSpaceDE w:val="0"/>
        <w:autoSpaceDN w:val="0"/>
        <w:ind w:firstLine="567"/>
        <w:rPr>
          <w:sz w:val="28"/>
          <w:szCs w:val="28"/>
        </w:rPr>
      </w:pPr>
      <w:r w:rsidRPr="002C739E">
        <w:rPr>
          <w:sz w:val="28"/>
          <w:szCs w:val="28"/>
        </w:rPr>
        <w:t xml:space="preserve">1. </w:t>
      </w:r>
      <w:r w:rsidRPr="00412F2F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6500C5" w:rsidRPr="00412F2F" w:rsidRDefault="006500C5" w:rsidP="00412F2F">
      <w:pPr>
        <w:autoSpaceDE w:val="0"/>
        <w:autoSpaceDN w:val="0"/>
        <w:ind w:firstLine="567"/>
        <w:rPr>
          <w:sz w:val="28"/>
          <w:szCs w:val="28"/>
        </w:rPr>
      </w:pPr>
      <w:r w:rsidRPr="00412F2F">
        <w:rPr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6500C5" w:rsidRPr="002C739E" w:rsidRDefault="006500C5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6500C5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  <w:bookmarkStart w:id="1" w:name="Par156"/>
      <w:bookmarkStart w:id="2" w:name="Par5"/>
      <w:bookmarkEnd w:id="1"/>
      <w:bookmarkEnd w:id="2"/>
      <w:r w:rsidRPr="00123396">
        <w:rPr>
          <w:bCs/>
          <w:sz w:val="28"/>
          <w:szCs w:val="28"/>
        </w:rPr>
        <w:t>.</w:t>
      </w:r>
    </w:p>
    <w:p w:rsidR="006500C5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6500C5" w:rsidRDefault="006500C5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7</w:t>
      </w:r>
      <w:r w:rsidRPr="005A7292">
        <w:rPr>
          <w:rFonts w:ascii="Times New Roman" w:hAnsi="Times New Roman" w:cs="Times New Roman"/>
          <w:sz w:val="28"/>
          <w:szCs w:val="28"/>
        </w:rPr>
        <w:t xml:space="preserve">. </w:t>
      </w:r>
      <w:r w:rsidRPr="0035720F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</w:t>
      </w:r>
    </w:p>
    <w:p w:rsidR="006500C5" w:rsidRDefault="006500C5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6500C5" w:rsidRDefault="006500C5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6500C5" w:rsidRDefault="006500C5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6500C5" w:rsidRPr="00123396" w:rsidRDefault="006500C5" w:rsidP="00345F76">
      <w:pPr>
        <w:autoSpaceDE w:val="0"/>
        <w:autoSpaceDN w:val="0"/>
        <w:ind w:firstLine="540"/>
        <w:rPr>
          <w:bCs/>
          <w:sz w:val="28"/>
          <w:szCs w:val="28"/>
        </w:rPr>
      </w:pPr>
      <w:r>
        <w:rPr>
          <w:sz w:val="28"/>
          <w:szCs w:val="28"/>
        </w:rPr>
        <w:t>Утвердить о</w:t>
      </w:r>
      <w:r w:rsidRPr="00F5232A">
        <w:rPr>
          <w:sz w:val="28"/>
          <w:szCs w:val="28"/>
        </w:rPr>
        <w:t xml:space="preserve">бъем бюджетных ассигнований </w:t>
      </w:r>
      <w:r>
        <w:rPr>
          <w:sz w:val="28"/>
          <w:szCs w:val="28"/>
        </w:rPr>
        <w:t>Д</w:t>
      </w:r>
      <w:r w:rsidRPr="00F5232A">
        <w:rPr>
          <w:sz w:val="28"/>
          <w:szCs w:val="28"/>
        </w:rPr>
        <w:t xml:space="preserve">орожного фонда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</w:t>
      </w:r>
      <w:r>
        <w:rPr>
          <w:sz w:val="28"/>
          <w:szCs w:val="28"/>
        </w:rPr>
        <w:t xml:space="preserve"> Дубенского </w:t>
      </w:r>
      <w:r w:rsidRPr="00F5232A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2017</w:t>
      </w:r>
      <w:r w:rsidRPr="00F5232A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в сумме 1,0 тыс. рублей (приложение 8)</w:t>
      </w:r>
    </w:p>
    <w:p w:rsidR="006500C5" w:rsidRDefault="006500C5" w:rsidP="00CB5733">
      <w:pPr>
        <w:autoSpaceDE w:val="0"/>
        <w:autoSpaceDN w:val="0"/>
        <w:ind w:firstLine="540"/>
        <w:rPr>
          <w:sz w:val="28"/>
          <w:szCs w:val="28"/>
        </w:rPr>
      </w:pPr>
    </w:p>
    <w:p w:rsidR="006500C5" w:rsidRPr="009E21FB" w:rsidRDefault="006500C5" w:rsidP="00CB5733">
      <w:pPr>
        <w:autoSpaceDE w:val="0"/>
        <w:autoSpaceDN w:val="0"/>
        <w:ind w:firstLine="540"/>
        <w:rPr>
          <w:sz w:val="28"/>
          <w:szCs w:val="28"/>
        </w:rPr>
      </w:pPr>
    </w:p>
    <w:p w:rsidR="006500C5" w:rsidRDefault="006500C5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8</w:t>
      </w:r>
      <w:r w:rsidRPr="00DB674A">
        <w:rPr>
          <w:bCs/>
          <w:sz w:val="28"/>
          <w:szCs w:val="28"/>
        </w:rPr>
        <w:t xml:space="preserve">.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6500C5" w:rsidRPr="00B03306" w:rsidRDefault="006500C5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6500C5" w:rsidRPr="00DB674A" w:rsidRDefault="006500C5" w:rsidP="00CB5733">
      <w:pPr>
        <w:autoSpaceDE w:val="0"/>
        <w:autoSpaceDN w:val="0"/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DB674A">
        <w:rPr>
          <w:sz w:val="28"/>
          <w:szCs w:val="28"/>
        </w:rPr>
        <w:t xml:space="preserve"> на 201</w:t>
      </w:r>
      <w:r>
        <w:rPr>
          <w:sz w:val="28"/>
          <w:szCs w:val="28"/>
        </w:rPr>
        <w:t>7</w:t>
      </w:r>
      <w:r w:rsidRPr="00DB674A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39,0 </w:t>
      </w:r>
      <w:r w:rsidRPr="00DB674A">
        <w:rPr>
          <w:sz w:val="28"/>
          <w:szCs w:val="28"/>
        </w:rPr>
        <w:t>тыс. рублей.</w:t>
      </w:r>
    </w:p>
    <w:p w:rsidR="006500C5" w:rsidRPr="00412F2F" w:rsidRDefault="006500C5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2.Средства Резервного фонда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500C5" w:rsidRPr="00412F2F" w:rsidRDefault="006500C5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3. Средства резервного фонда Администрации 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 xml:space="preserve">вского сельского поселения,  предусмотренные в составе местного бюджета, используются по решению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района.</w:t>
      </w:r>
    </w:p>
    <w:p w:rsidR="006500C5" w:rsidRPr="00412F2F" w:rsidRDefault="006500C5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412F2F">
        <w:rPr>
          <w:rFonts w:ascii="Times New Roman" w:hAnsi="Times New Roman" w:cs="Times New Roman"/>
          <w:sz w:val="28"/>
          <w:szCs w:val="28"/>
        </w:rPr>
        <w:t xml:space="preserve">4. Порядок расходования средств Резервного фонда Администрации определяется Администрацией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412F2F">
        <w:rPr>
          <w:rFonts w:ascii="Times New Roman" w:hAnsi="Times New Roman" w:cs="Times New Roman"/>
          <w:sz w:val="28"/>
          <w:szCs w:val="28"/>
        </w:rPr>
        <w:t>вского сельского поселения Дубенского муниципального района.</w:t>
      </w:r>
    </w:p>
    <w:p w:rsidR="006500C5" w:rsidRPr="00412F2F" w:rsidRDefault="006500C5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 xml:space="preserve">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6500C5" w:rsidRDefault="006500C5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6500C5" w:rsidRDefault="006500C5" w:rsidP="00CB5733">
      <w:pPr>
        <w:autoSpaceDE w:val="0"/>
        <w:autoSpaceDN w:val="0"/>
        <w:ind w:firstLine="540"/>
        <w:outlineLvl w:val="0"/>
        <w:rPr>
          <w:bCs/>
          <w:sz w:val="28"/>
          <w:szCs w:val="28"/>
          <w:highlight w:val="yellow"/>
        </w:rPr>
      </w:pPr>
    </w:p>
    <w:p w:rsidR="006500C5" w:rsidRDefault="006500C5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Статья 9</w:t>
      </w:r>
      <w:r w:rsidRPr="00EF42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6500C5" w:rsidRPr="00A14115" w:rsidRDefault="006500C5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EF4254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EF4254">
        <w:rPr>
          <w:rFonts w:ascii="Times New Roman" w:hAnsi="Times New Roman" w:cs="Times New Roman"/>
          <w:sz w:val="28"/>
          <w:szCs w:val="28"/>
        </w:rPr>
        <w:t xml:space="preserve">принадлежит Администрации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500C5" w:rsidRPr="00656E4D" w:rsidRDefault="006500C5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>Кабаев</w:t>
      </w:r>
      <w:r w:rsidRPr="00CF6C07">
        <w:rPr>
          <w:rFonts w:ascii="Times New Roman" w:hAnsi="Times New Roman" w:cs="Times New Roman"/>
          <w:bCs/>
          <w:sz w:val="28"/>
          <w:szCs w:val="28"/>
        </w:rPr>
        <w:t>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2017 год согласно приложению 8</w:t>
      </w:r>
      <w:r w:rsidRPr="00656E4D">
        <w:rPr>
          <w:rFonts w:ascii="Times New Roman" w:hAnsi="Times New Roman" w:cs="Times New Roman"/>
          <w:sz w:val="28"/>
          <w:szCs w:val="28"/>
        </w:rPr>
        <w:t xml:space="preserve"> 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56E4D">
        <w:rPr>
          <w:rFonts w:ascii="Times New Roman" w:hAnsi="Times New Roman" w:cs="Times New Roman"/>
          <w:sz w:val="28"/>
          <w:szCs w:val="28"/>
        </w:rPr>
        <w:t>ешению.</w:t>
      </w:r>
    </w:p>
    <w:p w:rsidR="006500C5" w:rsidRPr="00BB2841" w:rsidRDefault="006500C5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2017 год согласно приложению 9</w:t>
      </w:r>
      <w:r w:rsidRPr="00656E4D">
        <w:rPr>
          <w:rFonts w:ascii="Times New Roman" w:hAnsi="Times New Roman" w:cs="Times New Roman"/>
          <w:sz w:val="28"/>
          <w:szCs w:val="28"/>
        </w:rPr>
        <w:t xml:space="preserve"> к </w:t>
      </w:r>
      <w:r w:rsidRPr="00BB2841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6500C5" w:rsidRPr="00BB2841" w:rsidRDefault="006500C5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2017 год в сумме  379,1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500C5" w:rsidRPr="00BB2841" w:rsidRDefault="006500C5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B2841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</w:rPr>
        <w:t>379,1</w:t>
      </w:r>
      <w:r w:rsidRPr="00BB2841">
        <w:rPr>
          <w:rFonts w:ascii="Times New Roman" w:hAnsi="Times New Roman" w:cs="Times New Roman"/>
          <w:sz w:val="28"/>
          <w:szCs w:val="28"/>
        </w:rPr>
        <w:t>тыс. рублей.</w:t>
      </w:r>
    </w:p>
    <w:p w:rsidR="006500C5" w:rsidRPr="00BB2841" w:rsidRDefault="006500C5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2017 год в сумме 59,3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6500C5" w:rsidRPr="00EF4254" w:rsidRDefault="006500C5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го района на 2017 год  в сумме </w:t>
      </w:r>
      <w:r w:rsidRPr="00EF425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6500C5" w:rsidRPr="00EF4254" w:rsidRDefault="006500C5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>8. Установить, что в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F4254">
        <w:rPr>
          <w:rFonts w:ascii="Times New Roman" w:hAnsi="Times New Roman" w:cs="Times New Roman"/>
          <w:sz w:val="28"/>
          <w:szCs w:val="28"/>
        </w:rPr>
        <w:t xml:space="preserve"> году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предоставляются.</w:t>
      </w:r>
    </w:p>
    <w:p w:rsidR="006500C5" w:rsidRPr="00EF4254" w:rsidRDefault="006500C5" w:rsidP="00CB5733">
      <w:pPr>
        <w:autoSpaceDE w:val="0"/>
        <w:autoSpaceDN w:val="0"/>
        <w:spacing w:line="252" w:lineRule="auto"/>
        <w:ind w:firstLine="540"/>
        <w:rPr>
          <w:bCs/>
          <w:color w:val="FF00FF"/>
          <w:sz w:val="28"/>
          <w:szCs w:val="28"/>
        </w:rPr>
      </w:pPr>
    </w:p>
    <w:p w:rsidR="006500C5" w:rsidRPr="009E21FB" w:rsidRDefault="006500C5" w:rsidP="00CB5733">
      <w:pPr>
        <w:autoSpaceDE w:val="0"/>
        <w:autoSpaceDN w:val="0"/>
        <w:spacing w:line="252" w:lineRule="auto"/>
        <w:ind w:firstLine="54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10.</w:t>
      </w:r>
      <w:r w:rsidRPr="009E21FB">
        <w:rPr>
          <w:b/>
          <w:bCs/>
          <w:sz w:val="28"/>
          <w:szCs w:val="28"/>
        </w:rPr>
        <w:t xml:space="preserve">Вступление настоящего </w:t>
      </w:r>
      <w:r>
        <w:rPr>
          <w:b/>
          <w:bCs/>
          <w:sz w:val="28"/>
          <w:szCs w:val="28"/>
        </w:rPr>
        <w:t>Решения</w:t>
      </w:r>
      <w:r w:rsidRPr="009E21FB">
        <w:rPr>
          <w:b/>
          <w:bCs/>
          <w:sz w:val="28"/>
          <w:szCs w:val="28"/>
        </w:rPr>
        <w:t xml:space="preserve"> в силу</w:t>
      </w:r>
    </w:p>
    <w:p w:rsidR="006500C5" w:rsidRPr="00B03306" w:rsidRDefault="006500C5" w:rsidP="00CB5733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6500C5" w:rsidRPr="009E21FB" w:rsidRDefault="006500C5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9E21FB">
        <w:rPr>
          <w:bCs/>
          <w:sz w:val="28"/>
          <w:szCs w:val="28"/>
        </w:rPr>
        <w:t xml:space="preserve"> вступает в силу с 1 января 201</w:t>
      </w:r>
      <w:r>
        <w:rPr>
          <w:bCs/>
          <w:sz w:val="28"/>
          <w:szCs w:val="28"/>
        </w:rPr>
        <w:t>7</w:t>
      </w:r>
      <w:r w:rsidRPr="009E21FB">
        <w:rPr>
          <w:bCs/>
          <w:sz w:val="28"/>
          <w:szCs w:val="28"/>
        </w:rPr>
        <w:t xml:space="preserve"> года.</w:t>
      </w:r>
    </w:p>
    <w:p w:rsidR="006500C5" w:rsidRPr="009E21FB" w:rsidRDefault="006500C5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</w:p>
    <w:p w:rsidR="006500C5" w:rsidRPr="00123396" w:rsidRDefault="006500C5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123396">
        <w:rPr>
          <w:rFonts w:ascii="Times New Roman" w:hAnsi="Times New Roman" w:cs="Times New Roman"/>
          <w:sz w:val="28"/>
          <w:szCs w:val="28"/>
        </w:rPr>
        <w:t xml:space="preserve">. </w:t>
      </w:r>
      <w:r w:rsidRPr="00123396">
        <w:rPr>
          <w:rFonts w:ascii="Times New Roman" w:hAnsi="Times New Roman" w:cs="Times New Roman"/>
          <w:b/>
          <w:sz w:val="28"/>
          <w:szCs w:val="28"/>
        </w:rPr>
        <w:t>Дейст</w:t>
      </w:r>
      <w:r>
        <w:rPr>
          <w:rFonts w:ascii="Times New Roman" w:hAnsi="Times New Roman" w:cs="Times New Roman"/>
          <w:b/>
          <w:sz w:val="28"/>
          <w:szCs w:val="28"/>
        </w:rPr>
        <w:t>вие нормативных правовых актов Администрации Кабаев</w:t>
      </w:r>
      <w:r w:rsidRPr="00123396">
        <w:rPr>
          <w:rFonts w:ascii="Times New Roman" w:hAnsi="Times New Roman" w:cs="Times New Roman"/>
          <w:b/>
          <w:sz w:val="28"/>
          <w:szCs w:val="28"/>
        </w:rPr>
        <w:t>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6500C5" w:rsidRPr="00123396" w:rsidRDefault="006500C5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6500C5" w:rsidRPr="00123396" w:rsidRDefault="006500C5" w:rsidP="00CB5733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2011 год и на плановый период 2012 и 2013 годов», «О бюджете  </w:t>
      </w:r>
      <w:r>
        <w:rPr>
          <w:rFonts w:ascii="Times New Roman" w:hAnsi="Times New Roman" w:cs="Times New Roman"/>
          <w:sz w:val="28"/>
          <w:szCs w:val="28"/>
        </w:rPr>
        <w:t>Кабаев</w:t>
      </w:r>
      <w:r w:rsidRPr="00CF6C07">
        <w:rPr>
          <w:rFonts w:ascii="Times New Roman" w:hAnsi="Times New Roman" w:cs="Times New Roman"/>
          <w:bCs/>
          <w:sz w:val="28"/>
          <w:szCs w:val="28"/>
        </w:rPr>
        <w:t>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2012 год и на плановыйпериод2013 и 2014 годов», 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2013 год и на плановый период 2014 и 2015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5 и 2016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6 и 2017</w:t>
      </w:r>
      <w:r w:rsidRPr="00123396">
        <w:rPr>
          <w:rFonts w:ascii="Times New Roman" w:hAnsi="Times New Roman" w:cs="Times New Roman"/>
          <w:sz w:val="28"/>
          <w:szCs w:val="28"/>
        </w:rPr>
        <w:t xml:space="preserve">годов»действуют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6500C5" w:rsidRPr="00123396" w:rsidRDefault="006500C5" w:rsidP="00CB573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6500C5" w:rsidRDefault="006500C5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</w:p>
    <w:p w:rsidR="006500C5" w:rsidRPr="00430145" w:rsidRDefault="006500C5" w:rsidP="00CB5733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Кабаевского</w:t>
      </w:r>
      <w:r w:rsidRPr="00CF6C07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:                                                           </w:t>
      </w:r>
      <w:r>
        <w:rPr>
          <w:sz w:val="28"/>
          <w:szCs w:val="28"/>
        </w:rPr>
        <w:t>Орлова М.Н.</w:t>
      </w:r>
    </w:p>
    <w:p w:rsidR="006500C5" w:rsidRDefault="006500C5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6500C5" w:rsidRDefault="006500C5" w:rsidP="00CB5733">
      <w:pPr>
        <w:rPr>
          <w:sz w:val="28"/>
          <w:szCs w:val="28"/>
        </w:rPr>
      </w:pPr>
    </w:p>
    <w:p w:rsidR="006500C5" w:rsidRDefault="006500C5" w:rsidP="00CB5733">
      <w:pPr>
        <w:rPr>
          <w:sz w:val="28"/>
          <w:szCs w:val="28"/>
        </w:rPr>
      </w:pPr>
    </w:p>
    <w:p w:rsidR="006500C5" w:rsidRDefault="006500C5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6500C5" w:rsidRDefault="006500C5"/>
    <w:p w:rsidR="006500C5" w:rsidRDefault="006500C5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6500C5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1</w:t>
            </w:r>
          </w:p>
        </w:tc>
      </w:tr>
      <w:tr w:rsidR="006500C5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29600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2017 год» от28.12.2016 года № 14</w:t>
            </w:r>
          </w:p>
        </w:tc>
      </w:tr>
      <w:tr w:rsidR="006500C5" w:rsidRPr="00CB5733" w:rsidTr="0029600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6500C5" w:rsidRPr="00CB5733" w:rsidTr="00296000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29600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 w:rsidR="006500C5" w:rsidRPr="00CB5733" w:rsidTr="00296000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6500C5" w:rsidRPr="00CB5733" w:rsidTr="0029600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6500C5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6500C5" w:rsidRPr="00CB5733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296000">
            <w:pPr>
              <w:rPr>
                <w:b/>
                <w:bCs/>
                <w:snapToGrid w:val="0"/>
              </w:rPr>
            </w:pPr>
            <w:r w:rsidRPr="001D601A">
              <w:rPr>
                <w:b/>
                <w:bCs/>
                <w:snapToGrid w:val="0"/>
              </w:rPr>
              <w:t>9</w:t>
            </w:r>
            <w:r>
              <w:rPr>
                <w:b/>
                <w:bCs/>
                <w:snapToGrid w:val="0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jc w:val="center"/>
              <w:rPr>
                <w:b/>
                <w:bCs/>
              </w:rPr>
            </w:pPr>
            <w:r w:rsidRPr="001D601A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КАБАЕ</w:t>
            </w:r>
            <w:r w:rsidRPr="001D601A">
              <w:rPr>
                <w:b/>
                <w:bCs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6500C5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500C5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Default="006500C5" w:rsidP="00890C03">
            <w: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1 11 050</w:t>
            </w:r>
            <w:r>
              <w:rPr>
                <w:b/>
                <w:bCs/>
              </w:rPr>
              <w:t>2</w:t>
            </w:r>
            <w:r w:rsidRPr="001D601A">
              <w:rPr>
                <w:b/>
                <w:bCs/>
              </w:rPr>
              <w:t>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Доходы</w:t>
            </w:r>
            <w:r>
              <w:t>,получаемые в виде арендной платы,а также средства от продажи права на заключение договоров аренды за земли,находящиеся в собственноси</w:t>
            </w:r>
            <w:r w:rsidRPr="001D601A">
              <w:t xml:space="preserve"> поселений (за исключением </w:t>
            </w:r>
            <w:r>
              <w:t>земельных участков</w:t>
            </w:r>
            <w:r w:rsidRPr="001D601A">
              <w:t xml:space="preserve"> муниципальных бюджетных и автономных учреждений)</w:t>
            </w:r>
          </w:p>
        </w:tc>
      </w:tr>
      <w:tr w:rsidR="006500C5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6500C5" w:rsidRPr="00CB5733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Прочие доходы от компенсации затрат бюджетов сельских поселений</w:t>
            </w:r>
          </w:p>
        </w:tc>
      </w:tr>
      <w:tr w:rsidR="006500C5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  <w:p w:rsidR="006500C5" w:rsidRPr="001D601A" w:rsidRDefault="006500C5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6500C5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6500C5" w:rsidRPr="00CB5733" w:rsidTr="0029600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6500C5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500C5" w:rsidRPr="00CB5733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6500C5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6500C5" w:rsidRPr="00CB5733" w:rsidTr="0029600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6500C5" w:rsidRPr="00CB5733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1D601A" w:rsidRDefault="006500C5" w:rsidP="00890C03">
            <w:r w:rsidRPr="001D601A">
              <w:t xml:space="preserve">Невыясненные поступления, зачисляемые в бюджеты сельских поселений </w:t>
            </w:r>
          </w:p>
        </w:tc>
      </w:tr>
      <w:tr w:rsidR="006500C5" w:rsidRPr="00CB5733" w:rsidTr="0029600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Прочие неналоговые доходы бюджетов сельских поселений</w:t>
            </w:r>
          </w:p>
        </w:tc>
      </w:tr>
      <w:tr w:rsidR="006500C5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202 01001 10 0000 151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Дотации бюджетам сельских поселений на выравнивание бюджетной обеспеченности</w:t>
            </w:r>
          </w:p>
        </w:tc>
      </w:tr>
      <w:tr w:rsidR="006500C5" w:rsidRPr="00CB5733" w:rsidTr="0029600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Прочие дотации бюджетам сельских поселений</w:t>
            </w:r>
          </w:p>
        </w:tc>
      </w:tr>
      <w:tr w:rsidR="006500C5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autoSpaceDE w:val="0"/>
              <w:autoSpaceDN w:val="0"/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autoSpaceDE w:val="0"/>
              <w:autoSpaceDN w:val="0"/>
              <w:rPr>
                <w:b/>
                <w:bCs/>
              </w:rPr>
            </w:pPr>
            <w:r w:rsidRPr="001D601A">
              <w:rPr>
                <w:b/>
                <w:bCs/>
              </w:rPr>
              <w:t>202 02150 10 0000 151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autoSpaceDE w:val="0"/>
              <w:autoSpaceDN w:val="0"/>
            </w:pPr>
            <w:r w:rsidRPr="001D601A"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6500C5" w:rsidRPr="00CB5733" w:rsidTr="0029600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202 02077 10 0000 151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6500C5" w:rsidRPr="00CB5733" w:rsidTr="0029600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Прочие субсидии бюджетам сельских поселений</w:t>
            </w:r>
          </w:p>
        </w:tc>
      </w:tr>
      <w:tr w:rsidR="006500C5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202 03015 10 0000 151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500C5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202 03024 10 0000 151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1D601A" w:rsidRDefault="006500C5" w:rsidP="00890C03">
            <w:r w:rsidRPr="001D601A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6500C5" w:rsidRDefault="006500C5"/>
    <w:p w:rsidR="006500C5" w:rsidRDefault="006500C5"/>
    <w:p w:rsidR="006500C5" w:rsidRDefault="006500C5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6500C5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 2</w:t>
            </w:r>
          </w:p>
        </w:tc>
      </w:tr>
      <w:tr w:rsidR="006500C5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A719EC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2017 год» от 28.12.2016 года №14 </w:t>
            </w:r>
          </w:p>
        </w:tc>
      </w:tr>
      <w:tr w:rsidR="006500C5" w:rsidRPr="00CB5733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6500C5" w:rsidRPr="00CB5733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Перечень главных администраторов источников  внутреннего финансирования дефицита бюджета Кабаевского сельского поселения Дубенского муниципального района</w:t>
            </w:r>
          </w:p>
        </w:tc>
      </w:tr>
      <w:tr w:rsidR="006500C5" w:rsidRPr="00CB5733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6500C5" w:rsidRPr="00CB5733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6500C5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CB5733" w:rsidRDefault="006500C5" w:rsidP="00A719EC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b/>
                <w:bCs/>
              </w:rPr>
              <w:t>АДМИНИСТРАЦИЯ КАБАЕ</w:t>
            </w:r>
            <w:r w:rsidRPr="001D601A">
              <w:rPr>
                <w:b/>
                <w:bCs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6500C5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Default="006500C5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6500C5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Default="006500C5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6500C5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Default="006500C5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0429F7">
            <w:pPr>
              <w:widowControl/>
              <w:adjustRightInd/>
              <w:spacing w:line="240" w:lineRule="auto"/>
              <w:textAlignment w:val="auto"/>
            </w:pPr>
            <w: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6500C5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Default="006500C5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0429F7">
            <w:pPr>
              <w:widowControl/>
              <w:adjustRightInd/>
              <w:spacing w:line="240" w:lineRule="auto"/>
              <w:textAlignment w:val="auto"/>
            </w:pPr>
            <w: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6500C5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Default="006500C5" w:rsidP="00A719EC">
            <w:pPr>
              <w:jc w:val="center"/>
            </w:pPr>
            <w:r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0077DF">
            <w:pPr>
              <w:widowControl/>
              <w:adjustRightInd/>
              <w:spacing w:line="240" w:lineRule="auto"/>
              <w:textAlignment w:val="auto"/>
            </w:pPr>
            <w:r>
              <w:t>Увеличение прочих остатков денежных средств бюджетов сельских поселений</w:t>
            </w:r>
          </w:p>
        </w:tc>
      </w:tr>
      <w:tr w:rsidR="006500C5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Default="006500C5" w:rsidP="000077DF">
            <w:pPr>
              <w:jc w:val="center"/>
            </w:pPr>
            <w:r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Уменьшение прочих остатков денежных средств бюджетов сельских поселений</w:t>
            </w:r>
          </w:p>
        </w:tc>
      </w:tr>
    </w:tbl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tbl>
      <w:tblPr>
        <w:tblW w:w="9476" w:type="dxa"/>
        <w:tblInd w:w="88" w:type="dxa"/>
        <w:tblLook w:val="0000"/>
      </w:tblPr>
      <w:tblGrid>
        <w:gridCol w:w="2616"/>
        <w:gridCol w:w="2260"/>
        <w:gridCol w:w="3020"/>
        <w:gridCol w:w="1580"/>
      </w:tblGrid>
      <w:tr w:rsidR="006500C5" w:rsidRPr="00CB5733" w:rsidTr="00F73A65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73A6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F73A65">
              <w:t>Приложение 3</w:t>
            </w:r>
          </w:p>
        </w:tc>
      </w:tr>
      <w:tr w:rsidR="006500C5" w:rsidRPr="00CB5733" w:rsidTr="00F73A65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6500C5" w:rsidRPr="00CB5733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Default="006500C5" w:rsidP="000D789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Pr="00F73A65">
              <w:t xml:space="preserve"> Совета депутатов </w:t>
            </w:r>
            <w:r>
              <w:t>Кабае</w:t>
            </w:r>
            <w:r w:rsidRPr="00F73A65">
              <w:t xml:space="preserve">вского сельского поселения Дубенского муниципального района «О бюджете  </w:t>
            </w:r>
            <w:r>
              <w:t>Кабае</w:t>
            </w:r>
            <w:r w:rsidRPr="00F73A65">
              <w:t>вского сельского поселения Дубенского муниципального р</w:t>
            </w:r>
            <w:r>
              <w:t>айона на 2017 год» от 28.12.2016 года</w:t>
            </w:r>
          </w:p>
          <w:p w:rsidR="006500C5" w:rsidRPr="00F73A65" w:rsidRDefault="006500C5" w:rsidP="000D789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№ 14</w:t>
            </w:r>
          </w:p>
        </w:tc>
      </w:tr>
      <w:tr w:rsidR="006500C5" w:rsidRPr="00CB5733" w:rsidTr="00F73A65">
        <w:trPr>
          <w:trHeight w:val="118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73A6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F73A65">
        <w:trPr>
          <w:trHeight w:val="412"/>
        </w:trPr>
        <w:tc>
          <w:tcPr>
            <w:tcW w:w="94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F73A65" w:rsidRDefault="006500C5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Объем доходов </w:t>
            </w:r>
            <w:r w:rsidRPr="00F73A65">
              <w:t>бюджет</w:t>
            </w:r>
            <w:r>
              <w:t>а Кабае</w:t>
            </w:r>
            <w:r w:rsidRPr="00F73A65">
              <w:t>вского сельского поселения Дубенского муниципального района  на 201</w:t>
            </w:r>
            <w:r>
              <w:t>7</w:t>
            </w:r>
            <w:r w:rsidRPr="00F73A65">
              <w:t xml:space="preserve"> год</w:t>
            </w:r>
          </w:p>
        </w:tc>
      </w:tr>
      <w:tr w:rsidR="006500C5" w:rsidRPr="00CB5733" w:rsidTr="00F73A65">
        <w:trPr>
          <w:trHeight w:val="30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CB5733">
              <w:rPr>
                <w:sz w:val="22"/>
                <w:szCs w:val="22"/>
              </w:rPr>
              <w:t xml:space="preserve">                                                                                            (тыс.рублей)</w:t>
            </w:r>
          </w:p>
        </w:tc>
      </w:tr>
      <w:tr w:rsidR="006500C5" w:rsidRPr="00CB5733" w:rsidTr="00F73A65">
        <w:trPr>
          <w:trHeight w:val="33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73A65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Код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73A65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Наименование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73A65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201</w:t>
            </w:r>
            <w:r>
              <w:t>7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ВСЕГО ДОХОДОВ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3749</w:t>
            </w:r>
            <w:r w:rsidRPr="00A16DEB">
              <w:t>,</w:t>
            </w:r>
            <w:r>
              <w:t>6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НАЛОГОВЫЕ И НЕНАЛОГОВЫЕ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492</w:t>
            </w:r>
            <w:r w:rsidRPr="00A16DEB">
              <w:t>,</w:t>
            </w:r>
            <w:r>
              <w:t>4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НАЛОГИ НА ПРИБЫЛЬ,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27,5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18210102021011000110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Налог на доходы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27,5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>
              <w:rPr>
                <w:bCs/>
              </w:rPr>
              <w:t>Единый с/х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0,8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НАЛОГИ НА ИМУЩЕСТВО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424,5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18210601030101000110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Налог на имущество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46,1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18210606013100000110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Земельный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378,4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A16DEB">
            <w:pPr>
              <w:rPr>
                <w:bCs/>
              </w:rPr>
            </w:pPr>
            <w:r w:rsidRPr="00A16DEB">
              <w:rPr>
                <w:bCs/>
              </w:rPr>
              <w:t>НЕНАЛОГОВЫЕ ДОХОДЫ</w:t>
            </w:r>
          </w:p>
          <w:p w:rsidR="006500C5" w:rsidRPr="00A16DEB" w:rsidRDefault="006500C5">
            <w:pPr>
              <w:rPr>
                <w:b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39,6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90911105035100000120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>
            <w:pPr>
              <w:rPr>
                <w:bCs/>
              </w:rPr>
            </w:pPr>
            <w:r w:rsidRPr="00A16DEB">
              <w:rPr>
                <w:bCs/>
              </w:rPr>
              <w:t>Аренда имущества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39,6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БЕЗВОЗМЕЗДНЫЕ ПОСТУПЛЕНИЯ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3257,2</w:t>
            </w:r>
          </w:p>
        </w:tc>
      </w:tr>
      <w:tr w:rsidR="006500C5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00020200000000000000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3257,2</w:t>
            </w:r>
          </w:p>
        </w:tc>
      </w:tr>
      <w:tr w:rsidR="006500C5" w:rsidRPr="00CB5733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738C1">
            <w:pPr>
              <w:rPr>
                <w:bCs/>
              </w:rPr>
            </w:pPr>
            <w:r w:rsidRPr="00A16DEB">
              <w:rPr>
                <w:bCs/>
              </w:rPr>
              <w:t>2 02 01000 00 0000 151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738C1">
            <w:pPr>
              <w:rPr>
                <w:bCs/>
              </w:rPr>
            </w:pPr>
            <w:r w:rsidRPr="00A16DEB">
              <w:rPr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590,1</w:t>
            </w:r>
          </w:p>
        </w:tc>
      </w:tr>
      <w:tr w:rsidR="006500C5" w:rsidRPr="00CB5733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738C1">
            <w:r w:rsidRPr="00A16DEB">
              <w:t>2 02 01001 00 0000 151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738C1">
            <w:r w:rsidRPr="00A16DEB">
              <w:t>Дотации на выравнивание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590,1</w:t>
            </w:r>
          </w:p>
        </w:tc>
      </w:tr>
      <w:tr w:rsidR="006500C5" w:rsidRPr="00CB5733" w:rsidTr="00F73A65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90920705030100000180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590,1</w:t>
            </w:r>
          </w:p>
        </w:tc>
      </w:tr>
      <w:tr w:rsidR="006500C5" w:rsidRPr="00CB5733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738C1">
            <w:pPr>
              <w:rPr>
                <w:bCs/>
              </w:rPr>
            </w:pPr>
            <w:r w:rsidRPr="00A16DEB">
              <w:rPr>
                <w:bCs/>
              </w:rPr>
              <w:t>2 02 03000 00 0000 151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738C1">
            <w:pPr>
              <w:rPr>
                <w:bCs/>
              </w:rPr>
            </w:pPr>
            <w:r w:rsidRPr="00A16DEB">
              <w:rPr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</w:t>
            </w:r>
            <w:r>
              <w:t>8</w:t>
            </w:r>
            <w:r w:rsidRPr="00A16DEB">
              <w:t>,</w:t>
            </w:r>
            <w:r>
              <w:t>4</w:t>
            </w:r>
          </w:p>
        </w:tc>
      </w:tr>
      <w:tr w:rsidR="006500C5" w:rsidRPr="00CB5733" w:rsidTr="00F73A65">
        <w:trPr>
          <w:trHeight w:val="55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в том числе: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6500C5" w:rsidRPr="00CB5733" w:rsidTr="00F73A65">
        <w:trPr>
          <w:trHeight w:val="991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9092020301505000151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</w:t>
            </w:r>
            <w:r>
              <w:t>8</w:t>
            </w:r>
            <w:r w:rsidRPr="00A16DEB">
              <w:t>,</w:t>
            </w:r>
            <w:r>
              <w:t>2</w:t>
            </w:r>
          </w:p>
        </w:tc>
      </w:tr>
      <w:tr w:rsidR="006500C5" w:rsidRPr="00CB5733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2 02 03024 05 0000 151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0,2</w:t>
            </w:r>
          </w:p>
        </w:tc>
      </w:tr>
      <w:tr w:rsidR="006500C5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738C1">
            <w:pPr>
              <w:rPr>
                <w:bCs/>
              </w:rPr>
            </w:pPr>
            <w:r w:rsidRPr="00A16DEB">
              <w:rPr>
                <w:bCs/>
              </w:rPr>
              <w:t>2 02 02000 00 0000 151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738C1">
            <w:pPr>
              <w:rPr>
                <w:bCs/>
              </w:rPr>
            </w:pPr>
            <w:r w:rsidRPr="00A16DEB">
              <w:rPr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2608,7</w:t>
            </w:r>
          </w:p>
        </w:tc>
      </w:tr>
      <w:tr w:rsidR="006500C5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738C1">
            <w:r w:rsidRPr="00A16DEB">
              <w:t>2 02 02999 05 0000 151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738C1">
            <w:r w:rsidRPr="00A16DEB">
              <w:t>Прочие субсидии бюджетам муниципальных районов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2608,7</w:t>
            </w:r>
          </w:p>
        </w:tc>
      </w:tr>
      <w:tr w:rsidR="006500C5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738C1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738C1">
            <w:pPr>
              <w:rPr>
                <w:bCs/>
              </w:rPr>
            </w:pPr>
            <w:r w:rsidRPr="00A16DEB">
              <w:rPr>
                <w:bCs/>
              </w:rPr>
              <w:t>в том числе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6500C5" w:rsidRPr="00CB5733" w:rsidTr="000D7896">
        <w:trPr>
          <w:trHeight w:val="1382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A16DE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00020202999050000151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4015B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A16DEB"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16DEB" w:rsidRDefault="006500C5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2608,7</w:t>
            </w:r>
          </w:p>
        </w:tc>
      </w:tr>
    </w:tbl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tbl>
      <w:tblPr>
        <w:tblW w:w="10100" w:type="dxa"/>
        <w:tblInd w:w="88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403"/>
        <w:gridCol w:w="164"/>
        <w:gridCol w:w="748"/>
        <w:gridCol w:w="250"/>
        <w:gridCol w:w="1231"/>
        <w:gridCol w:w="1614"/>
      </w:tblGrid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8D1651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99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071ED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2017 год» от28.12 2016 года № 14</w:t>
            </w:r>
          </w:p>
        </w:tc>
      </w:tr>
      <w:tr w:rsidR="006500C5" w:rsidRPr="00CB5733" w:rsidTr="008D1651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99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8D1651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99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8D1651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6500C5" w:rsidRPr="00CB5733" w:rsidTr="008D1651">
        <w:trPr>
          <w:trHeight w:val="1026"/>
        </w:trPr>
        <w:tc>
          <w:tcPr>
            <w:tcW w:w="101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071ED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Распределение бюджетных ассигнований бюджета Кабаев</w:t>
            </w:r>
            <w:r w:rsidRPr="00333AED">
              <w:t>ского сельского поселения Дубенского муниципального района</w:t>
            </w:r>
            <w:r>
              <w:t xml:space="preserve">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</w:p>
        </w:tc>
      </w:tr>
      <w:tr w:rsidR="006500C5" w:rsidRPr="00CB5733" w:rsidTr="008D1651">
        <w:trPr>
          <w:trHeight w:val="300"/>
        </w:trPr>
        <w:tc>
          <w:tcPr>
            <w:tcW w:w="1010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CB5733">
              <w:rPr>
                <w:b/>
                <w:bCs/>
              </w:rPr>
              <w:t> </w:t>
            </w:r>
          </w:p>
        </w:tc>
      </w:tr>
      <w:tr w:rsidR="006500C5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3801,6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B333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1040,40</w:t>
            </w:r>
          </w:p>
        </w:tc>
      </w:tr>
      <w:tr w:rsidR="006500C5" w:rsidRPr="00CB5733" w:rsidTr="008D1651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296,4</w:t>
            </w:r>
          </w:p>
        </w:tc>
      </w:tr>
      <w:tr w:rsidR="006500C5" w:rsidRPr="00CB5733" w:rsidTr="008D165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jc w:val="right"/>
            </w:pPr>
            <w:r>
              <w:t>296,4</w:t>
            </w:r>
          </w:p>
        </w:tc>
      </w:tr>
      <w:tr w:rsidR="006500C5" w:rsidRPr="00CB5733" w:rsidTr="008D165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58660B" w:rsidRDefault="006500C5" w:rsidP="0043571E">
            <w:pPr>
              <w:jc w:val="right"/>
            </w:pPr>
          </w:p>
          <w:p w:rsidR="006500C5" w:rsidRPr="0058660B" w:rsidRDefault="006500C5" w:rsidP="0043571E">
            <w:pPr>
              <w:jc w:val="right"/>
            </w:pPr>
          </w:p>
          <w:p w:rsidR="006500C5" w:rsidRPr="0058660B" w:rsidRDefault="006500C5" w:rsidP="0043571E">
            <w:pPr>
              <w:jc w:val="right"/>
            </w:pPr>
            <w:r>
              <w:t>296,4</w:t>
            </w:r>
          </w:p>
        </w:tc>
      </w:tr>
      <w:tr w:rsidR="006500C5" w:rsidRPr="00CB5733" w:rsidTr="008D1651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58660B" w:rsidRDefault="006500C5" w:rsidP="0043571E">
            <w:pPr>
              <w:jc w:val="right"/>
            </w:pPr>
          </w:p>
          <w:p w:rsidR="006500C5" w:rsidRPr="0058660B" w:rsidRDefault="006500C5" w:rsidP="0043571E">
            <w:pPr>
              <w:jc w:val="right"/>
            </w:pPr>
          </w:p>
          <w:p w:rsidR="006500C5" w:rsidRPr="0058660B" w:rsidRDefault="006500C5" w:rsidP="0043571E">
            <w:pPr>
              <w:jc w:val="right"/>
            </w:pPr>
          </w:p>
          <w:p w:rsidR="006500C5" w:rsidRPr="0058660B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Pr="0058660B" w:rsidRDefault="006500C5" w:rsidP="0043571E">
            <w:pPr>
              <w:jc w:val="right"/>
            </w:pPr>
            <w:r>
              <w:t>296,4</w:t>
            </w:r>
          </w:p>
        </w:tc>
      </w:tr>
      <w:tr w:rsidR="006500C5" w:rsidRPr="00CB5733" w:rsidTr="008D165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A0B20" w:rsidRDefault="006500C5" w:rsidP="00744CC9">
            <w:r w:rsidRPr="008A0B20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8A0B20">
            <w:r>
              <w:t>7600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Pr="0058660B" w:rsidRDefault="006500C5" w:rsidP="004B3331">
            <w:pPr>
              <w:jc w:val="right"/>
            </w:pPr>
            <w:r>
              <w:t>296,4</w:t>
            </w:r>
          </w:p>
        </w:tc>
      </w:tr>
      <w:tr w:rsidR="006500C5" w:rsidRPr="00CB5733" w:rsidTr="008D1651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A0B20" w:rsidRDefault="006500C5" w:rsidP="00744CC9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415C01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121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58660B" w:rsidRDefault="006500C5" w:rsidP="0043571E">
            <w:pPr>
              <w:jc w:val="right"/>
            </w:pPr>
          </w:p>
          <w:p w:rsidR="006500C5" w:rsidRPr="0058660B" w:rsidRDefault="006500C5" w:rsidP="0043571E">
            <w:pPr>
              <w:jc w:val="right"/>
            </w:pPr>
          </w:p>
          <w:p w:rsidR="006500C5" w:rsidRPr="0058660B" w:rsidRDefault="006500C5" w:rsidP="0043571E">
            <w:pPr>
              <w:jc w:val="right"/>
            </w:pPr>
          </w:p>
          <w:p w:rsidR="006500C5" w:rsidRPr="0058660B" w:rsidRDefault="006500C5" w:rsidP="004B3331">
            <w:pPr>
              <w:jc w:val="right"/>
            </w:pPr>
            <w:r>
              <w:t>228,0</w:t>
            </w:r>
          </w:p>
        </w:tc>
      </w:tr>
      <w:tr w:rsidR="006500C5" w:rsidRPr="00CB5733" w:rsidTr="008D1651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A0B20" w:rsidRDefault="006500C5" w:rsidP="00744CC9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8A0B2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8A0B2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Pr="0058660B" w:rsidRDefault="006500C5" w:rsidP="004B3331">
            <w:pPr>
              <w:jc w:val="right"/>
            </w:pPr>
            <w:r>
              <w:t>68,4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5B85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740,9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980217">
            <w:pPr>
              <w:jc w:val="right"/>
            </w:pPr>
            <w:r>
              <w:t>730,4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980217">
            <w:pPr>
              <w:jc w:val="right"/>
            </w:pPr>
            <w:r>
              <w:t>730,4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980217">
            <w:pPr>
              <w:jc w:val="right"/>
            </w:pPr>
            <w:r>
              <w:t>730,4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493,5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6563D">
            <w:pPr>
              <w:jc w:val="right"/>
            </w:pPr>
            <w:r>
              <w:t>493,5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121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379,5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A0B20" w:rsidRDefault="006500C5" w:rsidP="0001307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44E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114,0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56B73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415C0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244,5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4D7BD4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6500C5" w:rsidRPr="00CB5733" w:rsidTr="008D1651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6500C5" w:rsidRPr="00CB5733" w:rsidTr="008D1651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6500C5" w:rsidRPr="00CB5733" w:rsidTr="008D165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57698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25769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6500C5" w:rsidRPr="00CB5733" w:rsidTr="008D1651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56B7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E45D99">
            <w:pPr>
              <w:jc w:val="center"/>
            </w:pPr>
            <w:r w:rsidRPr="0058660B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E45D99">
            <w:pPr>
              <w:jc w:val="center"/>
            </w:pPr>
            <w:r w:rsidRPr="0058660B">
              <w:t>851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3,7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E45D99">
            <w:pPr>
              <w:jc w:val="center"/>
            </w:pPr>
            <w:r w:rsidRPr="0058660B">
              <w:t>852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1,3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E45D99">
            <w:pPr>
              <w:jc w:val="center"/>
            </w:pPr>
            <w:r w:rsidRPr="0058660B">
              <w:t>853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1,6</w:t>
            </w:r>
          </w:p>
        </w:tc>
      </w:tr>
      <w:tr w:rsidR="006500C5" w:rsidRPr="00CB5733" w:rsidTr="008D1651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39D4" w:rsidRDefault="006500C5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39D4" w:rsidRDefault="006500C5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39D4" w:rsidRDefault="006500C5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39D4" w:rsidRDefault="006500C5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39D4" w:rsidRDefault="006500C5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2439D4" w:rsidRDefault="006500C5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2439D4" w:rsidRDefault="006500C5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2439D4" w:rsidRDefault="006500C5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2439D4" w:rsidRDefault="006500C5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39,0</w:t>
            </w:r>
          </w:p>
        </w:tc>
      </w:tr>
      <w:tr w:rsidR="006500C5" w:rsidRPr="00CB5733" w:rsidTr="008D1651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rPr>
                <w:bCs/>
              </w:rPr>
            </w:pPr>
            <w:r w:rsidRPr="0058660B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E962F3">
            <w:pPr>
              <w:jc w:val="right"/>
              <w:rPr>
                <w:bCs/>
              </w:rPr>
            </w:pPr>
            <w:r>
              <w:rPr>
                <w:bCs/>
              </w:rPr>
              <w:t>39,0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39,0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39,0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39,0</w:t>
            </w:r>
          </w:p>
        </w:tc>
      </w:tr>
      <w:tr w:rsidR="006500C5" w:rsidRPr="00CB5733" w:rsidTr="008D1651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870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39,0</w:t>
            </w:r>
          </w:p>
        </w:tc>
      </w:tr>
      <w:tr w:rsidR="006500C5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C2509" w:rsidRDefault="006500C5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</w:tr>
      <w:tr w:rsidR="006500C5" w:rsidRPr="00CB5733" w:rsidTr="008D1651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6,0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6,0</w:t>
            </w:r>
          </w:p>
        </w:tc>
      </w:tr>
      <w:tr w:rsidR="006500C5" w:rsidRPr="00CB5733" w:rsidTr="008D1651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6,0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6,0</w:t>
            </w:r>
          </w:p>
        </w:tc>
      </w:tr>
      <w:tr w:rsidR="006500C5" w:rsidRPr="00CB5733" w:rsidTr="008D1651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center"/>
            </w:pPr>
            <w:r w:rsidRPr="0058660B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jc w:val="right"/>
            </w:pPr>
            <w:r>
              <w:t>6,0</w:t>
            </w:r>
          </w:p>
        </w:tc>
      </w:tr>
      <w:tr w:rsidR="006500C5" w:rsidRPr="00CB5733" w:rsidTr="008D1651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9303AF">
            <w:pPr>
              <w:spacing w:line="233" w:lineRule="auto"/>
              <w:rPr>
                <w:b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A06E35" w:rsidRDefault="006500C5" w:rsidP="00401B5E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 58,2</w:t>
            </w:r>
          </w:p>
        </w:tc>
      </w:tr>
      <w:tr w:rsidR="006500C5" w:rsidRPr="00CB5733" w:rsidTr="008D1651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  <w:jc w:val="right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 w:rsidP="00585AB1">
            <w:pPr>
              <w:jc w:val="right"/>
            </w:pPr>
            <w:r>
              <w:t>58,2</w:t>
            </w:r>
          </w:p>
          <w:p w:rsidR="006500C5" w:rsidRPr="0058660B" w:rsidRDefault="006500C5" w:rsidP="00585AB1">
            <w:pPr>
              <w:jc w:val="right"/>
            </w:pPr>
          </w:p>
        </w:tc>
      </w:tr>
      <w:tr w:rsidR="006500C5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  <w:jc w:val="right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</w:p>
          <w:p w:rsidR="006500C5" w:rsidRDefault="006500C5" w:rsidP="008D1651">
            <w:pPr>
              <w:jc w:val="right"/>
            </w:pPr>
            <w:r>
              <w:t>58,2</w:t>
            </w:r>
          </w:p>
          <w:p w:rsidR="006500C5" w:rsidRPr="0058660B" w:rsidRDefault="006500C5" w:rsidP="00585AB1">
            <w:pPr>
              <w:jc w:val="right"/>
            </w:pPr>
          </w:p>
        </w:tc>
      </w:tr>
      <w:tr w:rsidR="006500C5" w:rsidRPr="00CB5733" w:rsidTr="008D1651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6500C5" w:rsidRPr="00CB5733" w:rsidTr="008D1651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spacing w:line="233" w:lineRule="auto"/>
            </w:pPr>
            <w:r w:rsidRPr="0058660B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58660B" w:rsidRDefault="006500C5" w:rsidP="00585AB1">
            <w:pPr>
              <w:jc w:val="right"/>
            </w:pPr>
          </w:p>
          <w:p w:rsidR="006500C5" w:rsidRPr="0058660B" w:rsidRDefault="006500C5" w:rsidP="00585AB1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6500C5" w:rsidRPr="00CB5733" w:rsidTr="008D1651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36,0</w:t>
            </w:r>
          </w:p>
        </w:tc>
      </w:tr>
      <w:tr w:rsidR="006500C5" w:rsidRPr="00CB5733" w:rsidTr="008D165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A0B20" w:rsidRDefault="006500C5" w:rsidP="0001307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10,8</w:t>
            </w:r>
          </w:p>
        </w:tc>
      </w:tr>
      <w:tr w:rsidR="006500C5" w:rsidRPr="00CB5733" w:rsidTr="008D1651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A0B20" w:rsidRDefault="006500C5" w:rsidP="00013070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A81ACF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</w:t>
            </w:r>
            <w:r>
              <w:t>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01307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11,4</w:t>
            </w:r>
          </w:p>
        </w:tc>
      </w:tr>
      <w:tr w:rsidR="006500C5" w:rsidRPr="00CB5733" w:rsidTr="008D1651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744CC9">
            <w:pPr>
              <w:spacing w:line="233" w:lineRule="auto"/>
              <w:rPr>
                <w:b/>
              </w:rPr>
            </w:pPr>
            <w:r w:rsidRPr="00B70720">
              <w:rPr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744CC9">
            <w:pPr>
              <w:spacing w:line="233" w:lineRule="auto"/>
              <w:rPr>
                <w:b/>
              </w:rPr>
            </w:pPr>
          </w:p>
          <w:p w:rsidR="006500C5" w:rsidRPr="00C25E2C" w:rsidRDefault="006500C5" w:rsidP="00744CC9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25E2C" w:rsidRDefault="006500C5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744CC9">
            <w:pPr>
              <w:spacing w:line="233" w:lineRule="auto"/>
            </w:pPr>
            <w:r w:rsidRPr="00B70720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744CC9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744CC9">
            <w:pPr>
              <w:spacing w:line="233" w:lineRule="auto"/>
            </w:pPr>
            <w:r w:rsidRPr="00B70720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70720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55B65" w:rsidRDefault="006500C5" w:rsidP="00657977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>социально-экономического</w:t>
            </w:r>
          </w:p>
          <w:p w:rsidR="006500C5" w:rsidRPr="004D7BD4" w:rsidRDefault="006500C5" w:rsidP="00657977">
            <w:r w:rsidRPr="00755B65">
              <w:rPr>
                <w:bCs/>
              </w:rPr>
              <w:t xml:space="preserve"> развития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вского сельс</w:t>
            </w:r>
            <w:r>
              <w:rPr>
                <w:bCs/>
              </w:rPr>
              <w:t>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657977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657977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657977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657977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 w:rsidRPr="004D7BD4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58660B" w:rsidRDefault="006500C5" w:rsidP="00C738C1"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3070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3070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013070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013070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013070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013070">
            <w: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744CC9">
            <w:pPr>
              <w:jc w:val="center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738C1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 w:rsidRPr="004D7BD4"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6500C5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F1D08" w:rsidRDefault="006500C5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F1D08" w:rsidRDefault="006500C5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F1D08" w:rsidRDefault="006500C5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E54550" w:rsidRDefault="006500C5" w:rsidP="00744CC9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3571E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6500C5" w:rsidRPr="00CB5733" w:rsidTr="008D165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755B65">
              <w:rPr>
                <w:bCs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00C5" w:rsidRPr="00CB5733" w:rsidTr="008D165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  <w:r w:rsidRPr="004D7BD4">
              <w:t>1,0</w:t>
            </w:r>
          </w:p>
        </w:tc>
      </w:tr>
      <w:tr w:rsidR="006500C5" w:rsidRPr="00CB5733" w:rsidTr="008D165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  <w:r w:rsidRPr="004D7BD4">
              <w:t>1,0</w:t>
            </w:r>
          </w:p>
        </w:tc>
      </w:tr>
      <w:tr w:rsidR="006500C5" w:rsidRPr="00CB5733" w:rsidTr="008D1651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  <w:r w:rsidRPr="004D7BD4">
              <w:t>1,0</w:t>
            </w:r>
          </w:p>
        </w:tc>
      </w:tr>
      <w:tr w:rsidR="006500C5" w:rsidRPr="00CB5733" w:rsidTr="008D1651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3571E" w:rsidRDefault="006500C5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6500C5" w:rsidRPr="00CB5733" w:rsidTr="008D1651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C5F21" w:rsidRDefault="006500C5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3571E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755B65">
              <w:t>Муниципальная программа « Устойчивое раз</w:t>
            </w:r>
            <w:r>
              <w:t>витие Кабае</w:t>
            </w:r>
            <w:r w:rsidRPr="00755B65">
              <w:t>вского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  <w:r w:rsidRPr="004D7BD4">
              <w:t>1</w:t>
            </w:r>
            <w:r>
              <w:t>,7</w:t>
            </w:r>
          </w:p>
          <w:p w:rsidR="006500C5" w:rsidRPr="004D7BD4" w:rsidRDefault="006500C5" w:rsidP="00593BD4">
            <w:pPr>
              <w:jc w:val="center"/>
            </w:pPr>
            <w:r w:rsidRPr="004D7BD4">
              <w:t xml:space="preserve"> </w:t>
            </w:r>
          </w:p>
        </w:tc>
      </w:tr>
      <w:tr w:rsidR="006500C5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  <w:r>
              <w:t>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  <w:r w:rsidRPr="004D7BD4">
              <w:t>1,</w:t>
            </w:r>
            <w:r>
              <w:t>7</w:t>
            </w:r>
            <w:r w:rsidRPr="004D7BD4">
              <w:t xml:space="preserve"> </w:t>
            </w:r>
          </w:p>
        </w:tc>
      </w:tr>
      <w:tr w:rsidR="006500C5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jc w:val="center"/>
            </w:pPr>
            <w:r w:rsidRPr="004D7BD4">
              <w:t>0</w:t>
            </w:r>
            <w:r>
              <w:t>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42020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  <w:r w:rsidRPr="004D7BD4">
              <w:t>1,</w:t>
            </w:r>
            <w:r>
              <w:t>7</w:t>
            </w:r>
            <w:r w:rsidRPr="004D7BD4">
              <w:t xml:space="preserve"> 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A81ACF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A81ACF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jc w:val="center"/>
            </w:pPr>
            <w:r w:rsidRPr="004D7BD4">
              <w:t>0</w:t>
            </w:r>
            <w:r>
              <w:t>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42020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  <w:r>
              <w:t>1,7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jc w:val="right"/>
            </w:pPr>
            <w: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jc w:val="center"/>
            </w:pPr>
            <w:r w:rsidRPr="004D7BD4">
              <w:t>0</w:t>
            </w:r>
            <w:r>
              <w:t>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42020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right"/>
            </w:pPr>
            <w:r w:rsidRPr="004D7BD4">
              <w:t>414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</w:p>
          <w:p w:rsidR="006500C5" w:rsidRPr="004D7BD4" w:rsidRDefault="006500C5" w:rsidP="0043571E">
            <w:pPr>
              <w:jc w:val="right"/>
            </w:pPr>
            <w:r w:rsidRPr="004D7BD4">
              <w:t>1,</w:t>
            </w:r>
            <w:r>
              <w:t>7</w:t>
            </w:r>
            <w:r w:rsidRPr="004D7BD4">
              <w:t xml:space="preserve"> </w:t>
            </w:r>
          </w:p>
        </w:tc>
      </w:tr>
      <w:tr w:rsidR="006500C5" w:rsidRPr="00CB5733" w:rsidTr="008D165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05EC3" w:rsidRDefault="006500C5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05EC3" w:rsidRDefault="006500C5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05EC3" w:rsidRDefault="006500C5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05EC3" w:rsidRDefault="006500C5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05EC3" w:rsidRDefault="006500C5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3571E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117,8</w:t>
            </w:r>
          </w:p>
        </w:tc>
      </w:tr>
      <w:tr w:rsidR="006500C5" w:rsidRPr="00CB5733" w:rsidTr="008D165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6500C5" w:rsidRPr="00CB5733" w:rsidTr="008D165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3B498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6500C5" w:rsidRPr="00CB5733" w:rsidTr="008D165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905EC3">
            <w:pPr>
              <w:jc w:val="left"/>
            </w:pPr>
            <w:r>
              <w:t>Мероприятия по благоустройствутерриторий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3070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3070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3070">
            <w:pPr>
              <w:widowControl/>
              <w:adjustRightInd/>
              <w:spacing w:line="240" w:lineRule="auto"/>
              <w:textAlignment w:val="auto"/>
            </w:pPr>
            <w: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3B498F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117,8</w:t>
            </w:r>
          </w:p>
        </w:tc>
      </w:tr>
      <w:tr w:rsidR="006500C5" w:rsidRPr="00CB5733" w:rsidTr="008D1651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0104BD">
            <w:pPr>
              <w:jc w:val="left"/>
            </w:pPr>
            <w: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widowControl/>
              <w:adjustRightInd/>
              <w:spacing w:line="240" w:lineRule="auto"/>
              <w:textAlignment w:val="auto"/>
            </w:pPr>
            <w: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3B498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6500C5" w:rsidRPr="00CB5733" w:rsidTr="008D1651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81ACF">
            <w:pPr>
              <w:widowControl/>
              <w:adjustRightInd/>
              <w:spacing w:line="240" w:lineRule="auto"/>
              <w:textAlignment w:val="auto"/>
            </w:pPr>
            <w: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6500C5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C460F" w:rsidRDefault="006500C5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C460F" w:rsidRDefault="006500C5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C460F" w:rsidRDefault="006500C5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8C460F" w:rsidRDefault="006500C5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 w:rsidP="007666EF">
            <w:pPr>
              <w:jc w:val="right"/>
              <w:rPr>
                <w:b/>
              </w:rPr>
            </w:pPr>
          </w:p>
          <w:p w:rsidR="006500C5" w:rsidRDefault="006500C5" w:rsidP="007666EF">
            <w:pPr>
              <w:jc w:val="right"/>
              <w:rPr>
                <w:b/>
              </w:rPr>
            </w:pPr>
          </w:p>
          <w:p w:rsidR="006500C5" w:rsidRDefault="006500C5" w:rsidP="007666EF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6500C5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55B65" w:rsidRDefault="006500C5" w:rsidP="001541CF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6500C5" w:rsidRPr="000A4D7D" w:rsidRDefault="006500C5" w:rsidP="00C738C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 w:rsidP="007666EF">
            <w:pPr>
              <w:jc w:val="right"/>
              <w:rPr>
                <w:b/>
              </w:rPr>
            </w:pPr>
          </w:p>
          <w:p w:rsidR="006500C5" w:rsidRDefault="006500C5" w:rsidP="007666EF">
            <w:pPr>
              <w:jc w:val="right"/>
              <w:rPr>
                <w:b/>
              </w:rPr>
            </w:pPr>
          </w:p>
          <w:p w:rsidR="006500C5" w:rsidRDefault="006500C5" w:rsidP="007666EF">
            <w:pPr>
              <w:jc w:val="right"/>
              <w:rPr>
                <w:b/>
              </w:rPr>
            </w:pPr>
          </w:p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Pr="00FA6797" w:rsidRDefault="006500C5" w:rsidP="007666EF">
            <w:pPr>
              <w:jc w:val="right"/>
            </w:pPr>
            <w:r w:rsidRPr="00FA6797">
              <w:t>1,0</w:t>
            </w:r>
          </w:p>
        </w:tc>
      </w:tr>
      <w:tr w:rsidR="006500C5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r w:rsidRPr="000A4D7D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Pr="00FA6797" w:rsidRDefault="006500C5" w:rsidP="007666EF">
            <w:pPr>
              <w:jc w:val="right"/>
            </w:pPr>
            <w:r w:rsidRPr="00FA6797">
              <w:t>1,0</w:t>
            </w:r>
          </w:p>
        </w:tc>
      </w:tr>
      <w:tr w:rsidR="006500C5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013070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013070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013070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  <w:r>
              <w:t>1,0</w:t>
            </w:r>
          </w:p>
        </w:tc>
      </w:tr>
      <w:tr w:rsidR="006500C5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r w:rsidRPr="000A4D7D"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Pr="00FA6797" w:rsidRDefault="006500C5" w:rsidP="007666EF">
            <w:pPr>
              <w:jc w:val="right"/>
            </w:pPr>
            <w:r w:rsidRPr="00FA6797">
              <w:t>1,0</w:t>
            </w:r>
          </w:p>
        </w:tc>
      </w:tr>
      <w:tr w:rsidR="006500C5" w:rsidRPr="00CB5733" w:rsidTr="008D1651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r w:rsidRPr="000A4D7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0A4D7D" w:rsidRDefault="006500C5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Default="006500C5" w:rsidP="00CB5733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Pr="00FA6797" w:rsidRDefault="006500C5" w:rsidP="007666EF">
            <w:pPr>
              <w:jc w:val="right"/>
            </w:pPr>
            <w:r w:rsidRPr="00FA6797">
              <w:t>1,0</w:t>
            </w:r>
          </w:p>
        </w:tc>
      </w:tr>
      <w:tr w:rsidR="006500C5" w:rsidRPr="00CB5733" w:rsidTr="008D165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55B65" w:rsidRDefault="006500C5" w:rsidP="001541CF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6500C5" w:rsidRPr="004D7BD4" w:rsidRDefault="006500C5" w:rsidP="00744CC9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  <w:r w:rsidRPr="004D7BD4">
              <w:t xml:space="preserve">  1,0</w:t>
            </w:r>
          </w:p>
        </w:tc>
      </w:tr>
      <w:tr w:rsidR="006500C5" w:rsidRPr="00CB5733" w:rsidTr="008D1651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  <w:r w:rsidRPr="004D7BD4">
              <w:t xml:space="preserve">  1,0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8C460F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Default="006500C5" w:rsidP="007666EF">
            <w:pPr>
              <w:jc w:val="right"/>
            </w:pPr>
          </w:p>
          <w:p w:rsidR="006500C5" w:rsidRPr="004D7BD4" w:rsidRDefault="006500C5" w:rsidP="007666EF">
            <w:pPr>
              <w:jc w:val="right"/>
            </w:pPr>
            <w:r w:rsidRPr="004D7BD4">
              <w:t xml:space="preserve">  1,0</w:t>
            </w:r>
          </w:p>
        </w:tc>
      </w:tr>
      <w:tr w:rsidR="006500C5" w:rsidRPr="00CB5733" w:rsidTr="008D1651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666E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6500C5" w:rsidRPr="00CB5733" w:rsidTr="008D1651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BC295D" w:rsidRDefault="006500C5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2373,7</w:t>
            </w:r>
          </w:p>
        </w:tc>
      </w:tr>
      <w:tr w:rsidR="006500C5" w:rsidRPr="00CB5733" w:rsidTr="00A55A67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528E6" w:rsidRDefault="006500C5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>
            <w:r w:rsidRPr="00B43353">
              <w:rPr>
                <w:b/>
              </w:rPr>
              <w:t>2373,7</w:t>
            </w:r>
          </w:p>
        </w:tc>
      </w:tr>
      <w:tr w:rsidR="006500C5" w:rsidRPr="00CB5733" w:rsidTr="00A55A67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>
            <w:r w:rsidRPr="00B43353">
              <w:rPr>
                <w:b/>
              </w:rPr>
              <w:t>2373,7</w:t>
            </w:r>
          </w:p>
        </w:tc>
      </w:tr>
      <w:tr w:rsidR="006500C5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4D7BD4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AC1107">
            <w:pPr>
              <w:jc w:val="right"/>
            </w:pPr>
          </w:p>
          <w:p w:rsidR="006500C5" w:rsidRPr="004D7BD4" w:rsidRDefault="006500C5" w:rsidP="00AC1107">
            <w:pPr>
              <w:jc w:val="right"/>
            </w:pPr>
          </w:p>
          <w:p w:rsidR="006500C5" w:rsidRPr="004D7BD4" w:rsidRDefault="006500C5" w:rsidP="00AC1107">
            <w:pPr>
              <w:jc w:val="right"/>
            </w:pPr>
            <w:r>
              <w:t>1568,3</w:t>
            </w:r>
          </w:p>
        </w:tc>
      </w:tr>
      <w:tr w:rsidR="006500C5" w:rsidRPr="00CB5733" w:rsidTr="008D1651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>
            <w:r>
              <w:t xml:space="preserve">                           </w:t>
            </w:r>
          </w:p>
          <w:p w:rsidR="006500C5" w:rsidRDefault="006500C5"/>
          <w:p w:rsidR="006500C5" w:rsidRDefault="006500C5"/>
          <w:p w:rsidR="006500C5" w:rsidRDefault="006500C5"/>
          <w:p w:rsidR="006500C5" w:rsidRDefault="006500C5"/>
          <w:p w:rsidR="006500C5" w:rsidRDefault="006500C5">
            <w:r>
              <w:t xml:space="preserve">            </w:t>
            </w:r>
            <w:r w:rsidRPr="00A37EE6">
              <w:t>1568,3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>
            <w:r w:rsidRPr="00A37EE6">
              <w:t>1568,3</w:t>
            </w:r>
          </w:p>
        </w:tc>
      </w:tr>
      <w:tr w:rsidR="006500C5" w:rsidRPr="00CB5733" w:rsidTr="008D165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611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/>
          <w:p w:rsidR="006500C5" w:rsidRDefault="006500C5"/>
          <w:p w:rsidR="006500C5" w:rsidRDefault="006500C5"/>
          <w:p w:rsidR="006500C5" w:rsidRDefault="006500C5"/>
          <w:p w:rsidR="006500C5" w:rsidRDefault="006500C5"/>
          <w:p w:rsidR="006500C5" w:rsidRDefault="006500C5"/>
          <w:p w:rsidR="006500C5" w:rsidRDefault="006500C5">
            <w:r w:rsidRPr="00A37EE6">
              <w:t>1568,3</w:t>
            </w:r>
          </w:p>
        </w:tc>
      </w:tr>
      <w:tr w:rsidR="006500C5" w:rsidRPr="00CB5733" w:rsidTr="008D1651">
        <w:trPr>
          <w:trHeight w:val="22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06E35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6500C5" w:rsidRPr="004D7BD4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AC1107">
            <w:pPr>
              <w:jc w:val="right"/>
            </w:pPr>
          </w:p>
          <w:p w:rsidR="006500C5" w:rsidRPr="004D7BD4" w:rsidRDefault="006500C5" w:rsidP="00AC1107">
            <w:pPr>
              <w:jc w:val="right"/>
            </w:pPr>
          </w:p>
          <w:p w:rsidR="006500C5" w:rsidRPr="004D7BD4" w:rsidRDefault="006500C5" w:rsidP="00AC1107">
            <w:pPr>
              <w:jc w:val="right"/>
            </w:pPr>
          </w:p>
          <w:p w:rsidR="006500C5" w:rsidRPr="004D7BD4" w:rsidRDefault="006500C5" w:rsidP="00AC1107">
            <w:pPr>
              <w:jc w:val="right"/>
            </w:pPr>
          </w:p>
          <w:p w:rsidR="006500C5" w:rsidRPr="004D7BD4" w:rsidRDefault="006500C5" w:rsidP="00AC1107">
            <w:pPr>
              <w:jc w:val="right"/>
            </w:pPr>
          </w:p>
          <w:p w:rsidR="006500C5" w:rsidRPr="004D7BD4" w:rsidRDefault="006500C5" w:rsidP="00AC1107">
            <w:pPr>
              <w:jc w:val="right"/>
            </w:pPr>
          </w:p>
          <w:p w:rsidR="006500C5" w:rsidRDefault="006500C5" w:rsidP="00AA4E35">
            <w:pPr>
              <w:jc w:val="right"/>
            </w:pPr>
          </w:p>
          <w:p w:rsidR="006500C5" w:rsidRPr="004D7BD4" w:rsidRDefault="006500C5" w:rsidP="00AA4E35">
            <w:pPr>
              <w:jc w:val="right"/>
            </w:pPr>
            <w:r>
              <w:t>434,5</w:t>
            </w:r>
          </w:p>
        </w:tc>
      </w:tr>
      <w:tr w:rsidR="006500C5" w:rsidRPr="00CB5733" w:rsidTr="008D1651">
        <w:trPr>
          <w:trHeight w:val="218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611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AA4E3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434,5</w:t>
            </w:r>
          </w:p>
        </w:tc>
      </w:tr>
      <w:tr w:rsidR="006500C5" w:rsidRPr="00CB5733" w:rsidTr="008D165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370,9</w:t>
            </w:r>
          </w:p>
        </w:tc>
      </w:tr>
      <w:tr w:rsidR="006500C5" w:rsidRPr="00CB5733" w:rsidTr="008D165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B47CC7">
            <w:pPr>
              <w:jc w:val="right"/>
            </w:pPr>
          </w:p>
          <w:p w:rsidR="006500C5" w:rsidRPr="004D7BD4" w:rsidRDefault="006500C5" w:rsidP="00B47CC7">
            <w:pPr>
              <w:jc w:val="right"/>
            </w:pPr>
          </w:p>
          <w:p w:rsidR="006500C5" w:rsidRDefault="006500C5" w:rsidP="00B47CC7">
            <w:pPr>
              <w:jc w:val="right"/>
            </w:pPr>
          </w:p>
          <w:p w:rsidR="006500C5" w:rsidRPr="004D7BD4" w:rsidRDefault="006500C5" w:rsidP="00B47CC7">
            <w:pPr>
              <w:jc w:val="right"/>
            </w:pPr>
            <w:r>
              <w:t>370,9</w:t>
            </w:r>
          </w:p>
        </w:tc>
      </w:tr>
      <w:tr w:rsidR="006500C5" w:rsidRPr="00CB5733" w:rsidTr="008D165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4D7BD4" w:rsidRDefault="006500C5" w:rsidP="00B47CC7">
            <w:pPr>
              <w:jc w:val="right"/>
              <w:rPr>
                <w:i/>
              </w:rPr>
            </w:pPr>
          </w:p>
          <w:p w:rsidR="006500C5" w:rsidRPr="004D7BD4" w:rsidRDefault="006500C5" w:rsidP="00B47CC7">
            <w:pPr>
              <w:jc w:val="right"/>
              <w:rPr>
                <w:i/>
              </w:rPr>
            </w:pPr>
          </w:p>
          <w:p w:rsidR="006500C5" w:rsidRPr="004D7BD4" w:rsidRDefault="006500C5" w:rsidP="00B47CC7">
            <w:pPr>
              <w:jc w:val="right"/>
            </w:pPr>
          </w:p>
          <w:p w:rsidR="006500C5" w:rsidRPr="004D7BD4" w:rsidRDefault="006500C5" w:rsidP="00B47CC7">
            <w:pPr>
              <w:jc w:val="right"/>
            </w:pPr>
          </w:p>
          <w:p w:rsidR="006500C5" w:rsidRPr="004D7BD4" w:rsidRDefault="006500C5" w:rsidP="00B47CC7">
            <w:pPr>
              <w:jc w:val="right"/>
            </w:pPr>
            <w:r>
              <w:t>370,99</w:t>
            </w:r>
          </w:p>
        </w:tc>
      </w:tr>
      <w:tr w:rsidR="006500C5" w:rsidRPr="00CB5733" w:rsidTr="008D1651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t>155,6</w:t>
            </w:r>
          </w:p>
        </w:tc>
      </w:tr>
      <w:tr w:rsidR="006500C5" w:rsidRPr="00CB5733" w:rsidTr="008D1651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9D6C81" w:rsidRDefault="006500C5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 w:rsidP="00AC1107">
            <w:pPr>
              <w:jc w:val="right"/>
            </w:pPr>
            <w:r>
              <w:t>155,6</w:t>
            </w:r>
          </w:p>
        </w:tc>
      </w:tr>
      <w:tr w:rsidR="006500C5" w:rsidRPr="00CB5733" w:rsidTr="008D1651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4D7BD4" w:rsidRDefault="006500C5" w:rsidP="00AC1107">
            <w:pPr>
              <w:jc w:val="right"/>
            </w:pPr>
            <w:r>
              <w:t>155,6</w:t>
            </w:r>
          </w:p>
        </w:tc>
      </w:tr>
      <w:tr w:rsidR="006500C5" w:rsidRPr="00CB5733" w:rsidTr="008D1651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4D7BD4" w:rsidRDefault="006500C5" w:rsidP="00AC1107">
            <w:pPr>
              <w:jc w:val="right"/>
            </w:pPr>
            <w:r>
              <w:t>155,6</w:t>
            </w:r>
          </w:p>
        </w:tc>
      </w:tr>
      <w:tr w:rsidR="006500C5" w:rsidRPr="00CB5733" w:rsidTr="008D1651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>
            <w:r w:rsidRPr="003427B7">
              <w:t>155,6</w:t>
            </w:r>
          </w:p>
        </w:tc>
      </w:tr>
      <w:tr w:rsidR="006500C5" w:rsidRPr="00CB5733" w:rsidTr="008D1651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 w:rsidRPr="004D7BD4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Default="006500C5">
            <w:r w:rsidRPr="003427B7">
              <w:t>155,6</w:t>
            </w:r>
          </w:p>
        </w:tc>
      </w:tr>
      <w:tr w:rsidR="006500C5" w:rsidRPr="00CB5733" w:rsidTr="008D1651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r w:rsidRPr="004D7BD4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4D7BD4" w:rsidRDefault="006500C5" w:rsidP="00744CC9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4D7BD4" w:rsidRDefault="006500C5" w:rsidP="00744CC9">
            <w:pPr>
              <w:jc w:val="center"/>
            </w:pPr>
            <w:r w:rsidRPr="004D7BD4">
              <w:t>312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Default="006500C5">
            <w:r w:rsidRPr="003427B7">
              <w:t>155,6</w:t>
            </w:r>
          </w:p>
        </w:tc>
      </w:tr>
    </w:tbl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tbl>
      <w:tblPr>
        <w:tblW w:w="11673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3268"/>
        <w:gridCol w:w="852"/>
        <w:gridCol w:w="509"/>
        <w:gridCol w:w="130"/>
        <w:gridCol w:w="488"/>
        <w:gridCol w:w="176"/>
        <w:gridCol w:w="280"/>
        <w:gridCol w:w="176"/>
        <w:gridCol w:w="197"/>
        <w:gridCol w:w="447"/>
        <w:gridCol w:w="170"/>
        <w:gridCol w:w="305"/>
        <w:gridCol w:w="395"/>
        <w:gridCol w:w="116"/>
        <w:gridCol w:w="385"/>
        <w:gridCol w:w="371"/>
        <w:gridCol w:w="536"/>
        <w:gridCol w:w="576"/>
        <w:gridCol w:w="335"/>
        <w:gridCol w:w="928"/>
        <w:gridCol w:w="519"/>
      </w:tblGrid>
      <w:tr w:rsidR="006500C5" w:rsidRPr="00CB5733" w:rsidTr="00515106">
        <w:trPr>
          <w:gridAfter w:val="1"/>
          <w:wAfter w:w="519" w:type="dxa"/>
          <w:trHeight w:val="3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5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515106">
        <w:trPr>
          <w:gridAfter w:val="1"/>
          <w:wAfter w:w="519" w:type="dxa"/>
          <w:trHeight w:val="49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Default="006500C5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2017 год» от .12. 2016 года №</w:t>
            </w:r>
          </w:p>
          <w:p w:rsidR="006500C5" w:rsidRPr="00CB5733" w:rsidRDefault="006500C5" w:rsidP="00C738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515106">
        <w:trPr>
          <w:gridAfter w:val="1"/>
          <w:wAfter w:w="519" w:type="dxa"/>
          <w:trHeight w:val="43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515106">
        <w:trPr>
          <w:gridAfter w:val="1"/>
          <w:wAfter w:w="519" w:type="dxa"/>
          <w:trHeight w:val="6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6500C5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DD2B6A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Ведомственная структура расходов бюджета Кабаевского сельского поселения </w:t>
            </w:r>
          </w:p>
        </w:tc>
      </w:tr>
      <w:tr w:rsidR="006500C5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6500C5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Дубенского муниципального района на 2017  год</w:t>
            </w:r>
          </w:p>
        </w:tc>
      </w:tr>
      <w:tr w:rsidR="006500C5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6500C5" w:rsidRPr="00CB5733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852" w:type="dxa"/>
          </w:tcPr>
          <w:p w:rsidR="006500C5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6500C5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</w:t>
            </w:r>
          </w:p>
        </w:tc>
        <w:tc>
          <w:tcPr>
            <w:tcW w:w="509" w:type="dxa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618" w:type="dxa"/>
            <w:gridSpan w:val="2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262" w:type="dxa"/>
            <w:gridSpan w:val="9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756" w:type="dxa"/>
            <w:gridSpan w:val="2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447" w:type="dxa"/>
            <w:gridSpan w:val="3"/>
            <w:noWrap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6500C5" w:rsidRPr="00CB5733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852" w:type="dxa"/>
          </w:tcPr>
          <w:p w:rsidR="006500C5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09" w:type="dxa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618" w:type="dxa"/>
            <w:gridSpan w:val="2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617" w:type="dxa"/>
            <w:gridSpan w:val="2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816" w:type="dxa"/>
            <w:gridSpan w:val="3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756" w:type="dxa"/>
            <w:gridSpan w:val="2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CB5733" w:rsidRDefault="006500C5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</w:tr>
      <w:tr w:rsidR="006500C5" w:rsidRPr="00245B85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</w:p>
        </w:tc>
        <w:tc>
          <w:tcPr>
            <w:tcW w:w="509" w:type="dxa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8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16" w:type="dxa"/>
            <w:gridSpan w:val="3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56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3801,6</w:t>
            </w:r>
          </w:p>
        </w:tc>
      </w:tr>
      <w:tr w:rsidR="006500C5" w:rsidRPr="00245B85" w:rsidTr="00515106">
        <w:trPr>
          <w:gridAfter w:val="2"/>
          <w:wAfter w:w="1447" w:type="dxa"/>
          <w:trHeight w:val="569"/>
        </w:trPr>
        <w:tc>
          <w:tcPr>
            <w:tcW w:w="3782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center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1040,4</w:t>
            </w:r>
          </w:p>
        </w:tc>
      </w:tr>
      <w:tr w:rsidR="006500C5" w:rsidRPr="00245B85" w:rsidTr="00515106">
        <w:trPr>
          <w:gridAfter w:val="2"/>
          <w:wAfter w:w="1447" w:type="dxa"/>
          <w:trHeight w:val="1059"/>
        </w:trPr>
        <w:tc>
          <w:tcPr>
            <w:tcW w:w="3782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296,4</w:t>
            </w:r>
          </w:p>
        </w:tc>
      </w:tr>
      <w:tr w:rsidR="006500C5" w:rsidRPr="004D7BD4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6500C5" w:rsidRDefault="006500C5" w:rsidP="006B0921">
            <w:pPr>
              <w:jc w:val="right"/>
            </w:pPr>
          </w:p>
          <w:p w:rsidR="006500C5" w:rsidRDefault="006500C5" w:rsidP="006B0921">
            <w:pPr>
              <w:jc w:val="right"/>
            </w:pPr>
          </w:p>
          <w:p w:rsidR="006500C5" w:rsidRDefault="006500C5" w:rsidP="006B0921">
            <w:pPr>
              <w:jc w:val="right"/>
            </w:pPr>
          </w:p>
          <w:p w:rsidR="006500C5" w:rsidRDefault="006500C5" w:rsidP="006B0921">
            <w:pPr>
              <w:jc w:val="right"/>
            </w:pPr>
          </w:p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0D6DDF">
            <w:pPr>
              <w:jc w:val="center"/>
            </w:pPr>
            <w:r>
              <w:t xml:space="preserve">    296,4                          </w:t>
            </w:r>
          </w:p>
        </w:tc>
      </w:tr>
      <w:tr w:rsidR="006500C5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6500C5" w:rsidRDefault="006500C5">
            <w:r w:rsidRPr="00A65368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6500C5" w:rsidRDefault="006500C5">
            <w:r w:rsidRPr="00E81AC6">
              <w:t xml:space="preserve">296,4                          </w:t>
            </w:r>
          </w:p>
        </w:tc>
      </w:tr>
      <w:tr w:rsidR="006500C5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6500C5" w:rsidRDefault="006500C5">
            <w:r w:rsidRPr="00A65368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6500C5" w:rsidRDefault="006500C5">
            <w:r w:rsidRPr="00E81AC6">
              <w:t xml:space="preserve">296,4                          </w:t>
            </w:r>
          </w:p>
        </w:tc>
      </w:tr>
      <w:tr w:rsidR="006500C5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6500C5" w:rsidRPr="008A0B20" w:rsidRDefault="006500C5" w:rsidP="00342202">
            <w:r w:rsidRPr="008A0B20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6500C5" w:rsidRDefault="006500C5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>
              <w:t>7600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</w:p>
        </w:tc>
        <w:tc>
          <w:tcPr>
            <w:tcW w:w="1447" w:type="dxa"/>
            <w:gridSpan w:val="3"/>
          </w:tcPr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  <w:r>
              <w:t>296,4</w:t>
            </w:r>
          </w:p>
        </w:tc>
      </w:tr>
      <w:tr w:rsidR="006500C5" w:rsidRPr="0058660B" w:rsidTr="00515106">
        <w:trPr>
          <w:gridAfter w:val="2"/>
          <w:wAfter w:w="1447" w:type="dxa"/>
          <w:trHeight w:val="972"/>
        </w:trPr>
        <w:tc>
          <w:tcPr>
            <w:tcW w:w="3782" w:type="dxa"/>
            <w:gridSpan w:val="2"/>
            <w:vAlign w:val="bottom"/>
          </w:tcPr>
          <w:p w:rsidR="006500C5" w:rsidRPr="008A0B20" w:rsidRDefault="006500C5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6500C5" w:rsidRDefault="006500C5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2627BB">
            <w:pPr>
              <w:jc w:val="center"/>
            </w:pPr>
            <w:r w:rsidRPr="0058660B">
              <w:t>1</w:t>
            </w:r>
            <w:r>
              <w:t>2</w:t>
            </w:r>
            <w:r w:rsidRPr="0058660B">
              <w:t>1</w:t>
            </w:r>
          </w:p>
        </w:tc>
        <w:tc>
          <w:tcPr>
            <w:tcW w:w="1447" w:type="dxa"/>
            <w:gridSpan w:val="3"/>
          </w:tcPr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58660B" w:rsidRDefault="006500C5" w:rsidP="00D57ABA">
            <w:pPr>
              <w:jc w:val="right"/>
            </w:pPr>
            <w:r>
              <w:t>228,0</w:t>
            </w:r>
          </w:p>
        </w:tc>
      </w:tr>
      <w:tr w:rsidR="006500C5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6500C5" w:rsidRPr="008A0B20" w:rsidRDefault="006500C5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6500C5" w:rsidRDefault="006500C5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</w:tcPr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  <w:r>
              <w:t>68,4</w:t>
            </w:r>
          </w:p>
        </w:tc>
      </w:tr>
      <w:tr w:rsidR="006500C5" w:rsidRPr="00245B85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 xml:space="preserve"> </w:t>
            </w:r>
            <w:r w:rsidRPr="00245B85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245B85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740,9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jc w:val="right"/>
            </w:pPr>
            <w:r>
              <w:rPr>
                <w:b/>
              </w:rPr>
              <w:t>740,9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rPr>
                <w:b/>
              </w:rPr>
              <w:t>740,9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740,9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495,1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493,5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379,5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8A0B20" w:rsidRDefault="006500C5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6500C5" w:rsidRDefault="006500C5" w:rsidP="006B0921">
            <w:pPr>
              <w:jc w:val="right"/>
            </w:pPr>
          </w:p>
          <w:p w:rsidR="006500C5" w:rsidRDefault="006500C5" w:rsidP="006B0921">
            <w:pPr>
              <w:jc w:val="right"/>
            </w:pPr>
            <w:r>
              <w:t>913</w:t>
            </w:r>
          </w:p>
          <w:p w:rsidR="006500C5" w:rsidRDefault="006500C5" w:rsidP="006B0921">
            <w:pPr>
              <w:jc w:val="right"/>
            </w:pPr>
          </w:p>
          <w:p w:rsidR="006500C5" w:rsidRDefault="006500C5" w:rsidP="006B0921">
            <w:pPr>
              <w:jc w:val="right"/>
            </w:pPr>
          </w:p>
          <w:p w:rsidR="006500C5" w:rsidRDefault="006500C5" w:rsidP="006B0921">
            <w:pPr>
              <w:jc w:val="right"/>
            </w:pPr>
          </w:p>
          <w:p w:rsidR="006500C5" w:rsidRPr="006B0921" w:rsidRDefault="006500C5" w:rsidP="006B0921">
            <w:pPr>
              <w:jc w:val="right"/>
            </w:pP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114,0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>
              <w:t>65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AD0C5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244,5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52" w:type="dxa"/>
          </w:tcPr>
          <w:p w:rsidR="006500C5" w:rsidRDefault="006500C5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4D7BD4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52" w:type="dxa"/>
          </w:tcPr>
          <w:p w:rsidR="006500C5" w:rsidRDefault="006500C5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Основное мероприятие "Обеспечение реализации государственных полномочий"</w:t>
            </w:r>
          </w:p>
        </w:tc>
        <w:tc>
          <w:tcPr>
            <w:tcW w:w="852" w:type="dxa"/>
          </w:tcPr>
          <w:p w:rsidR="006500C5" w:rsidRDefault="006500C5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257698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25769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2" w:type="dxa"/>
          </w:tcPr>
          <w:p w:rsidR="006500C5" w:rsidRDefault="006500C5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2" w:type="dxa"/>
          </w:tcPr>
          <w:p w:rsidR="006500C5" w:rsidRDefault="006500C5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</w:t>
            </w:r>
            <w:r w:rsidRPr="0058660B">
              <w:t>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2F7F66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</w:t>
            </w:r>
            <w:r>
              <w:t>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jc w:val="right"/>
            </w:pPr>
            <w:r>
              <w:t>6,6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342202">
            <w:r w:rsidRPr="0058660B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AD0C52">
            <w:pPr>
              <w:jc w:val="right"/>
            </w:pPr>
            <w:r>
              <w:t>6,6</w:t>
            </w:r>
          </w:p>
        </w:tc>
      </w:tr>
      <w:tr w:rsidR="006500C5" w:rsidRPr="002439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6,6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8A0B20" w:rsidRDefault="006500C5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6500C5" w:rsidRDefault="006500C5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jc w:val="center"/>
            </w:pPr>
            <w:r>
              <w:t>121,0</w:t>
            </w:r>
          </w:p>
        </w:tc>
        <w:tc>
          <w:tcPr>
            <w:tcW w:w="1447" w:type="dxa"/>
            <w:gridSpan w:val="3"/>
            <w:vAlign w:val="bottom"/>
          </w:tcPr>
          <w:p w:rsidR="006500C5" w:rsidRDefault="006500C5" w:rsidP="00342202">
            <w:pPr>
              <w:jc w:val="right"/>
            </w:pP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8A0B20" w:rsidRDefault="006500C5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6500C5" w:rsidRDefault="006500C5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jc w:val="center"/>
            </w:pPr>
            <w:r>
              <w:t>129,0</w:t>
            </w:r>
          </w:p>
        </w:tc>
        <w:tc>
          <w:tcPr>
            <w:tcW w:w="1447" w:type="dxa"/>
            <w:gridSpan w:val="3"/>
            <w:vAlign w:val="bottom"/>
          </w:tcPr>
          <w:p w:rsidR="006500C5" w:rsidRDefault="006500C5" w:rsidP="00342202">
            <w:pPr>
              <w:jc w:val="right"/>
            </w:pP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342202"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r w:rsidRPr="0058660B"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</w:p>
        </w:tc>
      </w:tr>
      <w:tr w:rsidR="006500C5" w:rsidRPr="0058660B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Уплата налога на имущество организаций и земельного налога</w:t>
            </w:r>
          </w:p>
        </w:tc>
        <w:tc>
          <w:tcPr>
            <w:tcW w:w="852" w:type="dxa"/>
          </w:tcPr>
          <w:p w:rsidR="006500C5" w:rsidRDefault="006500C5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342202"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r w:rsidRPr="0058660B"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851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3,7</w:t>
            </w:r>
          </w:p>
        </w:tc>
      </w:tr>
      <w:tr w:rsidR="006500C5" w:rsidRPr="0058660B" w:rsidTr="00515106">
        <w:trPr>
          <w:gridAfter w:val="2"/>
          <w:wAfter w:w="1447" w:type="dxa"/>
          <w:trHeight w:val="542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6500C5" w:rsidRDefault="006500C5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852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1,3</w:t>
            </w:r>
          </w:p>
        </w:tc>
      </w:tr>
      <w:tr w:rsidR="006500C5" w:rsidRPr="00EC2509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6500C5" w:rsidRDefault="006500C5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853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1,6</w:t>
            </w:r>
          </w:p>
        </w:tc>
      </w:tr>
      <w:tr w:rsidR="006500C5" w:rsidRPr="0058660B" w:rsidTr="00515106">
        <w:trPr>
          <w:gridAfter w:val="2"/>
          <w:wAfter w:w="1447" w:type="dxa"/>
          <w:trHeight w:val="713"/>
        </w:trPr>
        <w:tc>
          <w:tcPr>
            <w:tcW w:w="3782" w:type="dxa"/>
            <w:gridSpan w:val="2"/>
            <w:vAlign w:val="bottom"/>
          </w:tcPr>
          <w:p w:rsidR="006500C5" w:rsidRPr="002439D4" w:rsidRDefault="006500C5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Резервные фонды</w:t>
            </w:r>
          </w:p>
        </w:tc>
        <w:tc>
          <w:tcPr>
            <w:tcW w:w="852" w:type="dxa"/>
          </w:tcPr>
          <w:p w:rsidR="006500C5" w:rsidRDefault="006500C5" w:rsidP="006B0921">
            <w:pPr>
              <w:jc w:val="right"/>
            </w:pPr>
          </w:p>
          <w:p w:rsidR="006500C5" w:rsidRPr="006B0921" w:rsidRDefault="006500C5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6500C5" w:rsidRPr="002439D4" w:rsidRDefault="006500C5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2439D4" w:rsidRDefault="006500C5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2439D4" w:rsidRDefault="006500C5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2439D4" w:rsidRDefault="006500C5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2439D4" w:rsidRDefault="006500C5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2439D4" w:rsidRDefault="006500C5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2439D4" w:rsidRDefault="006500C5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2439D4" w:rsidRDefault="006500C5" w:rsidP="00AD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39,0</w:t>
            </w:r>
          </w:p>
        </w:tc>
      </w:tr>
      <w:tr w:rsidR="006500C5" w:rsidRPr="0058660B" w:rsidTr="00515106">
        <w:trPr>
          <w:gridAfter w:val="2"/>
          <w:wAfter w:w="1447" w:type="dxa"/>
          <w:trHeight w:val="710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rPr>
                <w:bCs/>
              </w:rPr>
            </w:pPr>
            <w:r w:rsidRPr="0058660B">
              <w:rPr>
                <w:bCs/>
              </w:rPr>
              <w:t>Резервные фонды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515106">
            <w:pPr>
              <w:jc w:val="center"/>
              <w:rPr>
                <w:bCs/>
              </w:rPr>
            </w:pPr>
            <w:r>
              <w:rPr>
                <w:bCs/>
              </w:rPr>
              <w:t>39,0</w:t>
            </w:r>
          </w:p>
        </w:tc>
      </w:tr>
      <w:tr w:rsidR="006500C5" w:rsidRPr="0058660B" w:rsidTr="00515106">
        <w:trPr>
          <w:gridAfter w:val="2"/>
          <w:wAfter w:w="1447" w:type="dxa"/>
          <w:trHeight w:val="627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39,0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39,0</w:t>
            </w:r>
          </w:p>
        </w:tc>
      </w:tr>
      <w:tr w:rsidR="006500C5" w:rsidRPr="0058660B" w:rsidTr="00515106">
        <w:trPr>
          <w:trHeight w:val="739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Резервный фонд администрации муниципальных образований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39,0</w:t>
            </w:r>
          </w:p>
        </w:tc>
        <w:tc>
          <w:tcPr>
            <w:tcW w:w="1447" w:type="dxa"/>
            <w:gridSpan w:val="2"/>
            <w:vAlign w:val="bottom"/>
          </w:tcPr>
          <w:p w:rsidR="006500C5" w:rsidRPr="0058660B" w:rsidRDefault="006500C5" w:rsidP="004C47A1">
            <w:pPr>
              <w:jc w:val="right"/>
            </w:pPr>
            <w:r>
              <w:t>7,9</w:t>
            </w:r>
          </w:p>
        </w:tc>
      </w:tr>
      <w:tr w:rsidR="006500C5" w:rsidRPr="00A06E35" w:rsidTr="00515106">
        <w:trPr>
          <w:trHeight w:val="43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Резервные средства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870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39,0</w:t>
            </w:r>
          </w:p>
        </w:tc>
        <w:tc>
          <w:tcPr>
            <w:tcW w:w="1447" w:type="dxa"/>
            <w:gridSpan w:val="2"/>
            <w:vAlign w:val="bottom"/>
          </w:tcPr>
          <w:p w:rsidR="006500C5" w:rsidRPr="0058660B" w:rsidRDefault="006500C5" w:rsidP="004C47A1">
            <w:pPr>
              <w:jc w:val="right"/>
            </w:pPr>
            <w:r>
              <w:t>7,9</w:t>
            </w:r>
          </w:p>
        </w:tc>
      </w:tr>
      <w:tr w:rsidR="006500C5" w:rsidRPr="0058660B" w:rsidTr="00515106">
        <w:trPr>
          <w:gridAfter w:val="2"/>
          <w:wAfter w:w="1447" w:type="dxa"/>
          <w:trHeight w:val="647"/>
        </w:trPr>
        <w:tc>
          <w:tcPr>
            <w:tcW w:w="3782" w:type="dxa"/>
            <w:gridSpan w:val="2"/>
            <w:vAlign w:val="bottom"/>
          </w:tcPr>
          <w:p w:rsidR="006500C5" w:rsidRPr="00EC2509" w:rsidRDefault="006500C5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EC2509" w:rsidRDefault="006500C5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EC2509" w:rsidRDefault="006500C5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EC2509" w:rsidRDefault="006500C5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EC2509" w:rsidRDefault="006500C5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EC2509" w:rsidRDefault="006500C5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EC2509" w:rsidRDefault="006500C5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EC2509" w:rsidRDefault="006500C5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EC2509" w:rsidRDefault="006500C5" w:rsidP="003422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</w:tr>
      <w:tr w:rsidR="006500C5" w:rsidRPr="0058660B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AC3628">
            <w:pPr>
              <w:jc w:val="center"/>
            </w:pPr>
            <w:r>
              <w:t xml:space="preserve">                           6,0</w:t>
            </w:r>
          </w:p>
        </w:tc>
      </w:tr>
      <w:tr w:rsidR="006500C5" w:rsidRPr="0058660B" w:rsidTr="00515106">
        <w:trPr>
          <w:gridAfter w:val="2"/>
          <w:wAfter w:w="1447" w:type="dxa"/>
          <w:trHeight w:val="1410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6,0</w:t>
            </w:r>
          </w:p>
        </w:tc>
      </w:tr>
      <w:tr w:rsidR="006500C5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6,0</w:t>
            </w:r>
          </w:p>
        </w:tc>
      </w:tr>
      <w:tr w:rsidR="006500C5" w:rsidRPr="0058660B" w:rsidTr="00515106">
        <w:trPr>
          <w:gridAfter w:val="2"/>
          <w:wAfter w:w="1447" w:type="dxa"/>
          <w:trHeight w:val="617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6,0</w:t>
            </w:r>
          </w:p>
        </w:tc>
      </w:tr>
      <w:tr w:rsidR="006500C5" w:rsidRPr="0058660B" w:rsidTr="00515106">
        <w:trPr>
          <w:gridAfter w:val="2"/>
          <w:wAfter w:w="1447" w:type="dxa"/>
          <w:trHeight w:val="1136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jc w:val="right"/>
            </w:pPr>
            <w:r>
              <w:t>6,0</w:t>
            </w:r>
          </w:p>
        </w:tc>
      </w:tr>
      <w:tr w:rsidR="006500C5" w:rsidRPr="0058660B" w:rsidTr="00515106">
        <w:trPr>
          <w:gridAfter w:val="2"/>
          <w:wAfter w:w="1447" w:type="dxa"/>
          <w:trHeight w:val="666"/>
        </w:trPr>
        <w:tc>
          <w:tcPr>
            <w:tcW w:w="3782" w:type="dxa"/>
            <w:gridSpan w:val="2"/>
            <w:vAlign w:val="bottom"/>
          </w:tcPr>
          <w:p w:rsidR="006500C5" w:rsidRPr="00A06E35" w:rsidRDefault="006500C5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  <w:bCs/>
              </w:rPr>
              <w:t>Национальная оборона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A06E35" w:rsidRDefault="006500C5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A06E35" w:rsidRDefault="006500C5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6500C5" w:rsidRPr="00A06E35" w:rsidRDefault="006500C5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6500C5" w:rsidRPr="00A06E35" w:rsidRDefault="006500C5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6500C5" w:rsidRPr="00A06E35" w:rsidRDefault="006500C5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A06E35" w:rsidRDefault="006500C5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A06E35" w:rsidRDefault="006500C5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6500C5" w:rsidRPr="00A06E35" w:rsidRDefault="006500C5" w:rsidP="00342202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58,2</w:t>
            </w:r>
          </w:p>
        </w:tc>
      </w:tr>
      <w:tr w:rsidR="006500C5" w:rsidRPr="0043571E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Мобилизационная и вневойсковая подготовка</w:t>
            </w:r>
          </w:p>
        </w:tc>
        <w:tc>
          <w:tcPr>
            <w:tcW w:w="852" w:type="dxa"/>
          </w:tcPr>
          <w:p w:rsidR="006500C5" w:rsidRDefault="006500C5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</w:tcPr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6500C5" w:rsidRPr="00B70720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  <w: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spacing w:line="233" w:lineRule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</w:tcPr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</w:tcPr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6500C5" w:rsidRPr="004D7BD4" w:rsidTr="00515106">
        <w:trPr>
          <w:gridAfter w:val="2"/>
          <w:wAfter w:w="1447" w:type="dxa"/>
          <w:trHeight w:val="629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pPr>
              <w:spacing w:line="233" w:lineRule="auto"/>
            </w:pPr>
            <w:r w:rsidRPr="0058660B">
              <w:t>Субвенции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58660B" w:rsidRDefault="006500C5" w:rsidP="002F7F66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447" w:type="dxa"/>
            <w:gridSpan w:val="3"/>
          </w:tcPr>
          <w:p w:rsidR="006500C5" w:rsidRPr="0058660B" w:rsidRDefault="006500C5" w:rsidP="00342202">
            <w:pPr>
              <w:jc w:val="right"/>
            </w:pPr>
          </w:p>
          <w:p w:rsidR="006500C5" w:rsidRPr="0058660B" w:rsidRDefault="006500C5" w:rsidP="00342202">
            <w:pPr>
              <w:jc w:val="right"/>
            </w:pPr>
            <w:r w:rsidRPr="0058660B">
              <w:t>5</w:t>
            </w:r>
            <w:r>
              <w:t>8</w:t>
            </w:r>
            <w:r w:rsidRPr="0058660B">
              <w:t>,</w:t>
            </w:r>
            <w:r>
              <w:t>2</w:t>
            </w:r>
          </w:p>
        </w:tc>
      </w:tr>
      <w:tr w:rsidR="006500C5" w:rsidRPr="004D7BD4" w:rsidTr="00515106">
        <w:trPr>
          <w:gridAfter w:val="2"/>
          <w:wAfter w:w="1447" w:type="dxa"/>
          <w:trHeight w:val="753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58660B" w:rsidRDefault="006500C5" w:rsidP="002F7F66">
            <w:r w:rsidRPr="0058660B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      36,0</w:t>
            </w:r>
          </w:p>
        </w:tc>
      </w:tr>
      <w:tr w:rsidR="006500C5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6500C5" w:rsidRPr="008A0B20" w:rsidRDefault="006500C5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58660B" w:rsidRDefault="006500C5" w:rsidP="002F7F66">
            <w:r w:rsidRPr="0058660B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10,8</w:t>
            </w:r>
          </w:p>
        </w:tc>
      </w:tr>
      <w:tr w:rsidR="006500C5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6500C5" w:rsidRPr="008A0B20" w:rsidRDefault="006500C5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58660B" w:rsidRDefault="006500C5" w:rsidP="002F7F66">
            <w:r w:rsidRPr="0058660B">
              <w:t>89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58660B" w:rsidRDefault="006500C5" w:rsidP="002F7F66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58660B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11,4</w:t>
            </w:r>
          </w:p>
        </w:tc>
      </w:tr>
      <w:tr w:rsidR="006500C5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6500C5" w:rsidRPr="00B70720" w:rsidRDefault="006500C5" w:rsidP="00342202">
            <w:pPr>
              <w:spacing w:line="233" w:lineRule="auto"/>
              <w:rPr>
                <w:b/>
              </w:rPr>
            </w:pPr>
            <w:r w:rsidRPr="00B70720">
              <w:rPr>
                <w:b/>
                <w:bCs/>
              </w:rPr>
              <w:t>Национальная экономика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Default="006500C5" w:rsidP="00342202">
            <w:pPr>
              <w:spacing w:line="233" w:lineRule="auto"/>
              <w:rPr>
                <w:b/>
              </w:rPr>
            </w:pPr>
          </w:p>
          <w:p w:rsidR="006500C5" w:rsidRPr="00C25E2C" w:rsidRDefault="006500C5" w:rsidP="00342202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C25E2C" w:rsidRDefault="006500C5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6500C5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6500C5" w:rsidRPr="00B70720" w:rsidRDefault="006500C5" w:rsidP="00342202">
            <w:pPr>
              <w:spacing w:line="233" w:lineRule="auto"/>
            </w:pPr>
            <w:r w:rsidRPr="00B70720">
              <w:t>Дорожное хозяйство (дорожные фонды)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B70720" w:rsidRDefault="006500C5" w:rsidP="00342202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B70720" w:rsidRDefault="006500C5" w:rsidP="00342202">
            <w:pPr>
              <w:spacing w:line="233" w:lineRule="auto"/>
            </w:pPr>
            <w:r w:rsidRPr="00B70720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B70720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B70720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B70720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B70720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B70720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Pr="00B70720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755B65" w:rsidRDefault="006500C5" w:rsidP="00342202">
            <w:pPr>
              <w:spacing w:line="240" w:lineRule="auto"/>
              <w:rPr>
                <w:bCs/>
              </w:rPr>
            </w:pPr>
            <w:r>
              <w:rPr>
                <w:bCs/>
              </w:rPr>
              <w:t xml:space="preserve">Муниципальная Программа </w:t>
            </w:r>
            <w:r w:rsidRPr="00755B65">
              <w:rPr>
                <w:bCs/>
              </w:rPr>
              <w:t>социально-экономического</w:t>
            </w:r>
          </w:p>
          <w:p w:rsidR="006500C5" w:rsidRPr="004D7BD4" w:rsidRDefault="006500C5" w:rsidP="00B50594">
            <w:r>
              <w:rPr>
                <w:bCs/>
              </w:rPr>
              <w:t xml:space="preserve"> развития  Кабае</w:t>
            </w:r>
            <w:r w:rsidRPr="00755B65">
              <w:rPr>
                <w:bCs/>
              </w:rPr>
              <w:t>вского сельс</w:t>
            </w:r>
            <w:r>
              <w:rPr>
                <w:bCs/>
              </w:rPr>
              <w:t>кого поселения на 2015-2017 годы</w:t>
            </w:r>
          </w:p>
        </w:tc>
        <w:tc>
          <w:tcPr>
            <w:tcW w:w="852" w:type="dxa"/>
          </w:tcPr>
          <w:p w:rsidR="006500C5" w:rsidRDefault="006500C5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102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B50594"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4D7BD4" w:rsidRDefault="006500C5" w:rsidP="00342202">
            <w:pPr>
              <w:jc w:val="center"/>
            </w:pP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103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00C5" w:rsidRPr="0043571E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6500C5" w:rsidRPr="0058660B" w:rsidRDefault="006500C5" w:rsidP="00342202"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6500C5" w:rsidRDefault="006500C5" w:rsidP="00342202">
            <w:pPr>
              <w:jc w:val="center"/>
            </w:pP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6500C5" w:rsidRPr="008F1D08" w:rsidRDefault="006500C5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8F1D08" w:rsidRDefault="006500C5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8F1D08" w:rsidRDefault="006500C5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E54550" w:rsidRDefault="006500C5" w:rsidP="00342202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3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3571E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B50594">
            <w:r w:rsidRPr="00755B65">
              <w:rPr>
                <w:bCs/>
              </w:rPr>
              <w:t xml:space="preserve">Муниципальная  программа развития и поддержки субъектов малого и </w:t>
            </w:r>
            <w:r>
              <w:rPr>
                <w:bCs/>
              </w:rPr>
              <w:t>среднего предпринимательства в Кабае</w:t>
            </w:r>
            <w:r w:rsidRPr="00755B65">
              <w:rPr>
                <w:bCs/>
              </w:rPr>
              <w:t>вском сельском поселении Дубенского муниципального района РМ на 2016-2018 годы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Основное мероприятие "Организация проведения проффессиональных праздников"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52" w:type="dxa"/>
          </w:tcPr>
          <w:p w:rsidR="006500C5" w:rsidRDefault="006500C5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244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7C5F21" w:rsidRDefault="006500C5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7C5F21" w:rsidRDefault="006500C5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7C5F21" w:rsidRDefault="006500C5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3571E" w:rsidRDefault="006500C5" w:rsidP="00D2408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6500C5" w:rsidRPr="004D7BD4" w:rsidTr="00515106">
        <w:trPr>
          <w:gridAfter w:val="2"/>
          <w:wAfter w:w="1447" w:type="dxa"/>
          <w:trHeight w:val="779"/>
        </w:trPr>
        <w:tc>
          <w:tcPr>
            <w:tcW w:w="3782" w:type="dxa"/>
            <w:gridSpan w:val="2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Коммунальное хозяйство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7C5F21" w:rsidRDefault="006500C5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7C5F21" w:rsidRDefault="006500C5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7C5F21" w:rsidRDefault="006500C5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7C5F21" w:rsidRDefault="006500C5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3571E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6500C5" w:rsidRPr="0043571E" w:rsidTr="00515106">
        <w:trPr>
          <w:gridAfter w:val="2"/>
          <w:wAfter w:w="1447" w:type="dxa"/>
          <w:trHeight w:val="64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755B65">
              <w:t xml:space="preserve">Муниципальная программа « Устойчивое развитие </w:t>
            </w:r>
            <w:r>
              <w:t>Кабаев</w:t>
            </w:r>
            <w:r w:rsidRPr="00755B65">
              <w:t>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 xml:space="preserve">1,0 </w:t>
            </w:r>
          </w:p>
        </w:tc>
      </w:tr>
      <w:tr w:rsidR="006500C5" w:rsidRPr="0043571E" w:rsidTr="00515106">
        <w:trPr>
          <w:gridAfter w:val="2"/>
          <w:wAfter w:w="1447" w:type="dxa"/>
          <w:trHeight w:val="564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Основное мероприятие "Водоснабжение сельской местности"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 xml:space="preserve">1,0 </w:t>
            </w:r>
          </w:p>
        </w:tc>
      </w:tr>
      <w:tr w:rsidR="006500C5" w:rsidRPr="004D7BD4" w:rsidTr="00515106">
        <w:trPr>
          <w:gridAfter w:val="2"/>
          <w:wAfter w:w="1447" w:type="dxa"/>
          <w:trHeight w:val="176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26000</w:t>
            </w:r>
          </w:p>
        </w:tc>
        <w:tc>
          <w:tcPr>
            <w:tcW w:w="756" w:type="dxa"/>
            <w:gridSpan w:val="2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 xml:space="preserve">1,0 </w:t>
            </w:r>
          </w:p>
        </w:tc>
      </w:tr>
      <w:tr w:rsidR="006500C5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26260</w:t>
            </w:r>
          </w:p>
        </w:tc>
        <w:tc>
          <w:tcPr>
            <w:tcW w:w="756" w:type="dxa"/>
            <w:gridSpan w:val="2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49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26260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right"/>
            </w:pPr>
            <w:r w:rsidRPr="004D7BD4">
              <w:t>414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 xml:space="preserve">1,0 </w:t>
            </w:r>
          </w:p>
        </w:tc>
      </w:tr>
      <w:tr w:rsidR="006500C5" w:rsidRPr="004D7BD4" w:rsidTr="00515106">
        <w:trPr>
          <w:gridAfter w:val="2"/>
          <w:wAfter w:w="1447" w:type="dxa"/>
          <w:trHeight w:val="746"/>
        </w:trPr>
        <w:tc>
          <w:tcPr>
            <w:tcW w:w="3782" w:type="dxa"/>
            <w:gridSpan w:val="2"/>
            <w:vAlign w:val="bottom"/>
          </w:tcPr>
          <w:p w:rsidR="006500C5" w:rsidRPr="00905EC3" w:rsidRDefault="006500C5" w:rsidP="00342202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Благоустройство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5B4F6F" w:rsidRDefault="006500C5" w:rsidP="00342202">
            <w:pPr>
              <w:spacing w:line="233" w:lineRule="auto"/>
            </w:pPr>
            <w:r w:rsidRPr="005B4F6F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5B4F6F" w:rsidRDefault="006500C5" w:rsidP="00342202">
            <w:pPr>
              <w:spacing w:line="233" w:lineRule="auto"/>
            </w:pPr>
            <w:r w:rsidRPr="005B4F6F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6500C5" w:rsidRPr="005B4F6F" w:rsidRDefault="006500C5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6500C5" w:rsidRPr="005B4F6F" w:rsidRDefault="006500C5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5B4F6F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5B4F6F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5B4F6F" w:rsidRDefault="006500C5" w:rsidP="005B4F6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Pr="005B4F6F" w:rsidRDefault="006500C5" w:rsidP="00D2408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</w:t>
            </w:r>
            <w:r w:rsidRPr="005B4F6F">
              <w:t>,</w:t>
            </w:r>
            <w:r>
              <w:t>8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6500C5" w:rsidRPr="0043571E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D2408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</w:t>
            </w:r>
            <w:r w:rsidRPr="004D7BD4">
              <w:t>,</w:t>
            </w:r>
            <w:r>
              <w:t>8</w:t>
            </w:r>
          </w:p>
        </w:tc>
      </w:tr>
      <w:tr w:rsidR="006500C5" w:rsidRPr="004D7BD4" w:rsidTr="00515106">
        <w:trPr>
          <w:gridAfter w:val="2"/>
          <w:wAfter w:w="1447" w:type="dxa"/>
          <w:trHeight w:val="1119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jc w:val="left"/>
            </w:pPr>
            <w:r>
              <w:t>Мероприятия по благоустройствутерриторий сельских поселений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43000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6500C5" w:rsidRPr="004D7BD4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jc w:val="left"/>
            </w:pPr>
            <w:r>
              <w:t>Уличное освещение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6500C5" w:rsidRPr="004D7BD4" w:rsidTr="00515106">
        <w:trPr>
          <w:gridAfter w:val="2"/>
          <w:wAfter w:w="1447" w:type="dxa"/>
          <w:trHeight w:val="817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27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6500C5" w:rsidRPr="004D7BD4" w:rsidTr="00515106">
        <w:trPr>
          <w:gridAfter w:val="2"/>
          <w:wAfter w:w="1447" w:type="dxa"/>
          <w:trHeight w:val="1087"/>
        </w:trPr>
        <w:tc>
          <w:tcPr>
            <w:tcW w:w="3782" w:type="dxa"/>
            <w:gridSpan w:val="2"/>
            <w:vAlign w:val="bottom"/>
          </w:tcPr>
          <w:p w:rsidR="006500C5" w:rsidRPr="008C460F" w:rsidRDefault="006500C5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8C460F" w:rsidRDefault="006500C5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8C460F" w:rsidRDefault="006500C5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8C460F" w:rsidRDefault="006500C5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</w:tcPr>
          <w:p w:rsidR="006500C5" w:rsidRDefault="006500C5" w:rsidP="00342202">
            <w:pPr>
              <w:jc w:val="right"/>
              <w:rPr>
                <w:b/>
              </w:rPr>
            </w:pPr>
          </w:p>
          <w:p w:rsidR="006500C5" w:rsidRDefault="006500C5" w:rsidP="00342202">
            <w:pPr>
              <w:jc w:val="right"/>
              <w:rPr>
                <w:b/>
              </w:rPr>
            </w:pPr>
          </w:p>
          <w:p w:rsidR="006500C5" w:rsidRDefault="006500C5" w:rsidP="00342202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6500C5" w:rsidTr="00515106">
        <w:trPr>
          <w:gridAfter w:val="2"/>
          <w:wAfter w:w="1447" w:type="dxa"/>
          <w:trHeight w:val="2183"/>
        </w:trPr>
        <w:tc>
          <w:tcPr>
            <w:tcW w:w="3782" w:type="dxa"/>
            <w:gridSpan w:val="2"/>
            <w:vAlign w:val="bottom"/>
          </w:tcPr>
          <w:p w:rsidR="006500C5" w:rsidRPr="00755B65" w:rsidRDefault="006500C5" w:rsidP="00342202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6500C5" w:rsidRPr="000A4D7D" w:rsidRDefault="006500C5" w:rsidP="00342202"/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noWrap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6500C5" w:rsidRDefault="006500C5" w:rsidP="00342202">
            <w:pPr>
              <w:jc w:val="right"/>
              <w:rPr>
                <w:b/>
              </w:rPr>
            </w:pPr>
          </w:p>
          <w:p w:rsidR="006500C5" w:rsidRDefault="006500C5" w:rsidP="00342202">
            <w:pPr>
              <w:jc w:val="right"/>
              <w:rPr>
                <w:b/>
              </w:rPr>
            </w:pPr>
          </w:p>
          <w:p w:rsidR="006500C5" w:rsidRDefault="006500C5" w:rsidP="00342202">
            <w:pPr>
              <w:jc w:val="right"/>
              <w:rPr>
                <w:b/>
              </w:rPr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FA6797" w:rsidRDefault="006500C5" w:rsidP="00342202">
            <w:pPr>
              <w:jc w:val="right"/>
            </w:pPr>
            <w:r w:rsidRPr="00FA6797">
              <w:t>1,0</w:t>
            </w:r>
          </w:p>
        </w:tc>
      </w:tr>
      <w:tr w:rsidR="006500C5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6500C5" w:rsidRPr="000A4D7D" w:rsidRDefault="006500C5" w:rsidP="00342202">
            <w:r w:rsidRPr="000A4D7D">
              <w:t xml:space="preserve">Основное мероприятие "Модернизация  внутреннего освещения " 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noWrap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FA6797" w:rsidRDefault="006500C5" w:rsidP="00342202">
            <w:pPr>
              <w:jc w:val="right"/>
            </w:pPr>
            <w:r w:rsidRPr="00FA6797">
              <w:t>1,0</w:t>
            </w:r>
          </w:p>
        </w:tc>
      </w:tr>
      <w:tr w:rsidR="006500C5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6500C5" w:rsidRPr="000A4D7D" w:rsidRDefault="006500C5" w:rsidP="00342202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  <w:r>
              <w:t>1,0</w:t>
            </w:r>
          </w:p>
        </w:tc>
      </w:tr>
      <w:tr w:rsidR="006500C5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6500C5" w:rsidRPr="000A4D7D" w:rsidRDefault="006500C5" w:rsidP="00342202">
            <w:r w:rsidRPr="000A4D7D">
              <w:t>Мероприятия по энергосбережению и повышению энергоэффективности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FA6797" w:rsidRDefault="006500C5" w:rsidP="00342202">
            <w:pPr>
              <w:jc w:val="right"/>
            </w:pPr>
            <w:r w:rsidRPr="00FA6797">
              <w:t>1,0</w:t>
            </w:r>
          </w:p>
        </w:tc>
      </w:tr>
      <w:tr w:rsidR="006500C5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6500C5" w:rsidRPr="000A4D7D" w:rsidRDefault="006500C5" w:rsidP="00342202">
            <w:r w:rsidRPr="000A4D7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0A4D7D" w:rsidRDefault="006500C5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6500C5" w:rsidRDefault="006500C5" w:rsidP="00342202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noWrap/>
          </w:tcPr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FA6797" w:rsidRDefault="006500C5" w:rsidP="00342202">
            <w:pPr>
              <w:jc w:val="right"/>
            </w:pPr>
            <w:r w:rsidRPr="00FA6797">
              <w:t>1,0</w:t>
            </w:r>
          </w:p>
        </w:tc>
      </w:tr>
      <w:tr w:rsidR="006500C5" w:rsidRPr="004D7BD4" w:rsidTr="00515106">
        <w:trPr>
          <w:gridAfter w:val="2"/>
          <w:wAfter w:w="1447" w:type="dxa"/>
          <w:trHeight w:val="632"/>
        </w:trPr>
        <w:tc>
          <w:tcPr>
            <w:tcW w:w="3782" w:type="dxa"/>
            <w:gridSpan w:val="2"/>
            <w:vAlign w:val="bottom"/>
          </w:tcPr>
          <w:p w:rsidR="006500C5" w:rsidRPr="00755B65" w:rsidRDefault="006500C5" w:rsidP="00342202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>Муниципальная  программа «Энергосбережение и повышение э</w:t>
            </w:r>
            <w:r>
              <w:rPr>
                <w:bCs/>
              </w:rPr>
              <w:t>нергетической эффективности в  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6500C5" w:rsidRPr="004D7BD4" w:rsidRDefault="006500C5" w:rsidP="00342202">
            <w:pPr>
              <w:spacing w:line="233" w:lineRule="auto"/>
            </w:pP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 xml:space="preserve">  1,0</w:t>
            </w:r>
          </w:p>
        </w:tc>
      </w:tr>
      <w:tr w:rsidR="006500C5" w:rsidRPr="004D7BD4" w:rsidTr="00515106">
        <w:trPr>
          <w:gridAfter w:val="2"/>
          <w:wAfter w:w="1447" w:type="dxa"/>
          <w:trHeight w:val="9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 xml:space="preserve">  1,0</w:t>
            </w:r>
          </w:p>
        </w:tc>
      </w:tr>
      <w:tr w:rsidR="006500C5" w:rsidRPr="004D7BD4" w:rsidTr="00515106">
        <w:trPr>
          <w:gridAfter w:val="2"/>
          <w:wAfter w:w="1447" w:type="dxa"/>
          <w:trHeight w:val="2378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 w:rsidRPr="004D7BD4">
              <w:t xml:space="preserve">  1,0</w:t>
            </w:r>
          </w:p>
        </w:tc>
      </w:tr>
      <w:tr w:rsidR="006500C5" w:rsidRPr="004D7BD4" w:rsidTr="00515106">
        <w:trPr>
          <w:gridAfter w:val="2"/>
          <w:wAfter w:w="1447" w:type="dxa"/>
          <w:trHeight w:val="981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6500C5" w:rsidRPr="00BC295D" w:rsidTr="00515106">
        <w:trPr>
          <w:gridAfter w:val="2"/>
          <w:wAfter w:w="1447" w:type="dxa"/>
          <w:trHeight w:val="573"/>
        </w:trPr>
        <w:tc>
          <w:tcPr>
            <w:tcW w:w="3782" w:type="dxa"/>
            <w:gridSpan w:val="2"/>
            <w:vAlign w:val="bottom"/>
          </w:tcPr>
          <w:p w:rsidR="006500C5" w:rsidRPr="009528E6" w:rsidRDefault="006500C5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9528E6" w:rsidRDefault="006500C5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9528E6" w:rsidRDefault="006500C5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6500C5" w:rsidRPr="009528E6" w:rsidRDefault="006500C5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9528E6" w:rsidRDefault="006500C5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9528E6" w:rsidRDefault="006500C5" w:rsidP="00342202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Pr="00BC295D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2373,7</w:t>
            </w:r>
          </w:p>
        </w:tc>
      </w:tr>
      <w:tr w:rsidR="006500C5" w:rsidRPr="00CB5733" w:rsidTr="00515106">
        <w:trPr>
          <w:gridAfter w:val="2"/>
          <w:wAfter w:w="1447" w:type="dxa"/>
          <w:trHeight w:val="553"/>
        </w:trPr>
        <w:tc>
          <w:tcPr>
            <w:tcW w:w="3782" w:type="dxa"/>
            <w:gridSpan w:val="2"/>
            <w:vAlign w:val="bottom"/>
          </w:tcPr>
          <w:p w:rsidR="006500C5" w:rsidRPr="009528E6" w:rsidRDefault="006500C5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Культура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9528E6" w:rsidRDefault="006500C5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9528E6" w:rsidRDefault="006500C5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9528E6" w:rsidRDefault="006500C5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9528E6" w:rsidRDefault="006500C5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9528E6" w:rsidRDefault="006500C5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CB5733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Pr="00CB5733" w:rsidRDefault="006500C5" w:rsidP="00420168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b/>
              </w:rPr>
              <w:t xml:space="preserve">             2373,7</w:t>
            </w:r>
          </w:p>
        </w:tc>
      </w:tr>
      <w:tr w:rsidR="006500C5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420168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         2373,7</w:t>
            </w:r>
          </w:p>
        </w:tc>
      </w:tr>
      <w:tr w:rsidR="006500C5" w:rsidRPr="004D7BD4" w:rsidTr="00515106">
        <w:trPr>
          <w:gridAfter w:val="2"/>
          <w:wAfter w:w="1447" w:type="dxa"/>
          <w:trHeight w:val="1116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2373,7</w:t>
            </w:r>
          </w:p>
        </w:tc>
      </w:tr>
      <w:tr w:rsidR="006500C5" w:rsidRPr="004D7BD4" w:rsidTr="00515106">
        <w:trPr>
          <w:gridAfter w:val="2"/>
          <w:wAfter w:w="1447" w:type="dxa"/>
          <w:trHeight w:val="66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2373,7</w:t>
            </w:r>
          </w:p>
        </w:tc>
      </w:tr>
      <w:tr w:rsidR="006500C5" w:rsidRPr="004D7BD4" w:rsidTr="00515106">
        <w:trPr>
          <w:gridAfter w:val="2"/>
          <w:wAfter w:w="1447" w:type="dxa"/>
          <w:trHeight w:val="67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6500C5" w:rsidRDefault="006500C5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1568,3</w:t>
            </w:r>
          </w:p>
        </w:tc>
      </w:tr>
      <w:tr w:rsidR="006500C5" w:rsidRPr="004D7BD4" w:rsidTr="00515106">
        <w:trPr>
          <w:gridAfter w:val="2"/>
          <w:wAfter w:w="1447" w:type="dxa"/>
          <w:trHeight w:val="649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6500C5" w:rsidRDefault="006500C5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A6153F" w:rsidRDefault="006500C5" w:rsidP="00342202">
            <w:pPr>
              <w:tabs>
                <w:tab w:val="left" w:pos="1220"/>
              </w:tabs>
              <w:jc w:val="right"/>
            </w:pPr>
            <w:r>
              <w:t>1568,3</w:t>
            </w:r>
          </w:p>
        </w:tc>
      </w:tr>
      <w:tr w:rsidR="006500C5" w:rsidRPr="004D7BD4" w:rsidTr="00515106">
        <w:trPr>
          <w:gridAfter w:val="2"/>
          <w:wAfter w:w="1447" w:type="dxa"/>
          <w:trHeight w:val="98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2" w:type="dxa"/>
          </w:tcPr>
          <w:p w:rsidR="006500C5" w:rsidRDefault="006500C5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434,5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6500C5" w:rsidRDefault="006500C5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 w:rsidRPr="004D7BD4"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434,5</w:t>
            </w:r>
          </w:p>
        </w:tc>
      </w:tr>
      <w:tr w:rsidR="006500C5" w:rsidRPr="004D7BD4" w:rsidTr="00515106">
        <w:trPr>
          <w:gridAfter w:val="2"/>
          <w:wAfter w:w="1447" w:type="dxa"/>
          <w:trHeight w:val="699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370,9</w:t>
            </w:r>
          </w:p>
        </w:tc>
      </w:tr>
      <w:tr w:rsidR="006500C5" w:rsidRPr="004D7BD4" w:rsidTr="00515106">
        <w:trPr>
          <w:gridAfter w:val="2"/>
          <w:wAfter w:w="1447" w:type="dxa"/>
          <w:trHeight w:val="1041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spacing w:line="233" w:lineRule="auto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spacing w:line="233" w:lineRule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370,9</w:t>
            </w:r>
          </w:p>
        </w:tc>
      </w:tr>
      <w:tr w:rsidR="006500C5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6500C5" w:rsidRDefault="006500C5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2F7F66">
            <w:r>
              <w:t>05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2F7F66">
            <w:pPr>
              <w:jc w:val="center"/>
            </w:pPr>
            <w:r w:rsidRPr="004D7BD4">
              <w:t>0</w:t>
            </w:r>
            <w:r>
              <w:t>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  <w:rPr>
                <w:i/>
              </w:rPr>
            </w:pPr>
          </w:p>
          <w:p w:rsidR="006500C5" w:rsidRPr="004D7BD4" w:rsidRDefault="006500C5" w:rsidP="00342202">
            <w:pPr>
              <w:jc w:val="right"/>
              <w:rPr>
                <w:i/>
              </w:rPr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370,9</w:t>
            </w:r>
          </w:p>
        </w:tc>
      </w:tr>
      <w:tr w:rsidR="006500C5" w:rsidRPr="004D7BD4" w:rsidTr="00515106">
        <w:trPr>
          <w:gridAfter w:val="2"/>
          <w:wAfter w:w="1447" w:type="dxa"/>
          <w:trHeight w:val="971"/>
        </w:trPr>
        <w:tc>
          <w:tcPr>
            <w:tcW w:w="3782" w:type="dxa"/>
            <w:gridSpan w:val="2"/>
            <w:vAlign w:val="bottom"/>
          </w:tcPr>
          <w:p w:rsidR="006500C5" w:rsidRPr="009D6C81" w:rsidRDefault="006500C5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Социальная политика</w:t>
            </w:r>
          </w:p>
        </w:tc>
        <w:tc>
          <w:tcPr>
            <w:tcW w:w="852" w:type="dxa"/>
          </w:tcPr>
          <w:p w:rsidR="006500C5" w:rsidRDefault="006500C5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9D6C81" w:rsidRDefault="006500C5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6500C5" w:rsidRPr="009D6C81" w:rsidRDefault="006500C5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155,6</w:t>
            </w:r>
          </w:p>
        </w:tc>
      </w:tr>
      <w:tr w:rsidR="006500C5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6500C5" w:rsidRPr="009D6C81" w:rsidRDefault="006500C5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Пенсионное обеспечение</w:t>
            </w:r>
          </w:p>
        </w:tc>
        <w:tc>
          <w:tcPr>
            <w:tcW w:w="852" w:type="dxa"/>
          </w:tcPr>
          <w:p w:rsidR="006500C5" w:rsidRDefault="006500C5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9D6C81" w:rsidRDefault="006500C5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447" w:type="dxa"/>
            <w:gridSpan w:val="3"/>
          </w:tcPr>
          <w:p w:rsidR="006500C5" w:rsidRDefault="006500C5" w:rsidP="00342202">
            <w:pPr>
              <w:jc w:val="right"/>
              <w:rPr>
                <w:b/>
              </w:rPr>
            </w:pPr>
          </w:p>
          <w:p w:rsidR="006500C5" w:rsidRDefault="006500C5" w:rsidP="00342202">
            <w:pPr>
              <w:jc w:val="right"/>
              <w:rPr>
                <w:b/>
              </w:rPr>
            </w:pPr>
          </w:p>
          <w:p w:rsidR="006500C5" w:rsidRDefault="006500C5" w:rsidP="00342202">
            <w:pPr>
              <w:jc w:val="right"/>
            </w:pPr>
            <w:r>
              <w:rPr>
                <w:b/>
              </w:rPr>
              <w:t>155,6</w:t>
            </w:r>
          </w:p>
        </w:tc>
      </w:tr>
      <w:tr w:rsidR="006500C5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155,6</w:t>
            </w:r>
          </w:p>
        </w:tc>
      </w:tr>
      <w:tr w:rsidR="006500C5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155,6</w:t>
            </w:r>
          </w:p>
        </w:tc>
      </w:tr>
      <w:tr w:rsidR="006500C5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2" w:type="dxa"/>
          </w:tcPr>
          <w:p w:rsidR="006500C5" w:rsidRDefault="006500C5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155,6</w:t>
            </w:r>
          </w:p>
        </w:tc>
      </w:tr>
      <w:tr w:rsidR="006500C5" w:rsidRPr="004D7BD4" w:rsidTr="00515106">
        <w:trPr>
          <w:gridAfter w:val="2"/>
          <w:wAfter w:w="1447" w:type="dxa"/>
          <w:trHeight w:val="721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Доплаты к пенсиям муниципальных служащих Республики Мордовия</w:t>
            </w:r>
          </w:p>
        </w:tc>
        <w:tc>
          <w:tcPr>
            <w:tcW w:w="852" w:type="dxa"/>
          </w:tcPr>
          <w:p w:rsidR="006500C5" w:rsidRDefault="006500C5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6500C5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155,6</w:t>
            </w:r>
          </w:p>
        </w:tc>
      </w:tr>
      <w:tr w:rsidR="006500C5" w:rsidRPr="004D7BD4" w:rsidTr="00515106">
        <w:trPr>
          <w:gridAfter w:val="2"/>
          <w:wAfter w:w="1447" w:type="dxa"/>
          <w:trHeight w:val="831"/>
        </w:trPr>
        <w:tc>
          <w:tcPr>
            <w:tcW w:w="3782" w:type="dxa"/>
            <w:gridSpan w:val="2"/>
            <w:vAlign w:val="bottom"/>
          </w:tcPr>
          <w:p w:rsidR="006500C5" w:rsidRPr="004D7BD4" w:rsidRDefault="006500C5" w:rsidP="00342202">
            <w:r w:rsidRPr="004D7BD4">
              <w:t>Иные пенсии, социальные доплаты к пенсиям</w:t>
            </w:r>
          </w:p>
        </w:tc>
        <w:tc>
          <w:tcPr>
            <w:tcW w:w="852" w:type="dxa"/>
          </w:tcPr>
          <w:p w:rsidR="006500C5" w:rsidRDefault="006500C5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6500C5" w:rsidRPr="004D7BD4" w:rsidRDefault="006500C5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6500C5" w:rsidRPr="004D7BD4" w:rsidRDefault="006500C5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6500C5" w:rsidRPr="004D7BD4" w:rsidRDefault="006500C5" w:rsidP="00342202">
            <w:pPr>
              <w:jc w:val="center"/>
            </w:pPr>
            <w:r w:rsidRPr="004D7BD4">
              <w:t>312</w:t>
            </w:r>
          </w:p>
        </w:tc>
        <w:tc>
          <w:tcPr>
            <w:tcW w:w="1447" w:type="dxa"/>
            <w:gridSpan w:val="3"/>
          </w:tcPr>
          <w:p w:rsidR="006500C5" w:rsidRPr="004D7BD4" w:rsidRDefault="006500C5" w:rsidP="00342202">
            <w:pPr>
              <w:jc w:val="right"/>
            </w:pPr>
          </w:p>
          <w:p w:rsidR="006500C5" w:rsidRDefault="006500C5" w:rsidP="00342202">
            <w:pPr>
              <w:jc w:val="right"/>
            </w:pPr>
          </w:p>
          <w:p w:rsidR="006500C5" w:rsidRPr="004D7BD4" w:rsidRDefault="006500C5" w:rsidP="00342202">
            <w:pPr>
              <w:jc w:val="right"/>
            </w:pPr>
            <w:r>
              <w:t>155,6</w:t>
            </w:r>
          </w:p>
        </w:tc>
      </w:tr>
    </w:tbl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tbl>
      <w:tblPr>
        <w:tblW w:w="10478" w:type="dxa"/>
        <w:tblInd w:w="250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6500C5" w:rsidRPr="00CB5733" w:rsidTr="00512695">
        <w:trPr>
          <w:trHeight w:val="3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6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512695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  Решению Совета депутатов Кабаевского сельского поселения Дубенского муниципального района «О бюджете Кабаеского сельского поселения Дубенского муниципального района на 2016 год» от28.12. 2016 года №14 </w:t>
            </w:r>
          </w:p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512695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CB5733" w:rsidRDefault="006500C5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CB5733" w:rsidTr="00512695">
        <w:trPr>
          <w:trHeight w:val="1277"/>
        </w:trPr>
        <w:tc>
          <w:tcPr>
            <w:tcW w:w="104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500C5" w:rsidRPr="008B1452" w:rsidRDefault="006500C5" w:rsidP="001558DA">
            <w:pPr>
              <w:widowControl/>
              <w:adjustRightInd/>
              <w:spacing w:line="240" w:lineRule="auto"/>
              <w:textAlignment w:val="auto"/>
            </w:pPr>
            <w:r w:rsidRPr="008B1452">
              <w:t xml:space="preserve">Распределение бюджетных </w:t>
            </w:r>
            <w:r>
              <w:t>ассигнований бюджета Кабае</w:t>
            </w:r>
            <w:r w:rsidRPr="008B1452">
              <w:t>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</w:t>
            </w:r>
            <w:r>
              <w:t>7</w:t>
            </w:r>
          </w:p>
          <w:p w:rsidR="006500C5" w:rsidRPr="008B1452" w:rsidRDefault="006500C5" w:rsidP="001558DA">
            <w:pPr>
              <w:widowControl/>
              <w:adjustRightInd/>
              <w:spacing w:line="240" w:lineRule="auto"/>
              <w:textAlignment w:val="auto"/>
            </w:pPr>
          </w:p>
          <w:tbl>
            <w:tblPr>
              <w:tblW w:w="100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4346"/>
              <w:gridCol w:w="576"/>
              <w:gridCol w:w="509"/>
              <w:gridCol w:w="809"/>
              <w:gridCol w:w="876"/>
              <w:gridCol w:w="556"/>
              <w:gridCol w:w="772"/>
              <w:gridCol w:w="773"/>
              <w:gridCol w:w="876"/>
            </w:tblGrid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Наименование</w:t>
                  </w:r>
                </w:p>
              </w:tc>
              <w:tc>
                <w:tcPr>
                  <w:tcW w:w="27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ЦСР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Рз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ПРз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Адм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2016 год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1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5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ВСЕГО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4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5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7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3578,8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34560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</w:t>
                  </w:r>
                  <w:r>
                    <w:t>147</w:t>
                  </w:r>
                  <w:r w:rsidRPr="008B1452">
                    <w:t>,</w:t>
                  </w:r>
                  <w:r>
                    <w:t>2</w:t>
                  </w:r>
                </w:p>
              </w:tc>
            </w:tr>
            <w:tr w:rsidR="006500C5" w:rsidRPr="008B1452" w:rsidTr="00626E9B">
              <w:trPr>
                <w:trHeight w:val="1330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312,4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6500C5" w:rsidRPr="008B1452" w:rsidTr="00626E9B">
              <w:trPr>
                <w:trHeight w:val="1279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19</w:t>
                  </w:r>
                  <w:r>
                    <w:t>2,4</w:t>
                  </w:r>
                </w:p>
              </w:tc>
            </w:tr>
            <w:tr w:rsidR="006500C5" w:rsidRPr="008B1452" w:rsidTr="00626E9B">
              <w:trPr>
                <w:trHeight w:val="1081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7600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</w:t>
                  </w:r>
                  <w:r>
                    <w:t>47,9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4</w:t>
                  </w:r>
                  <w:r>
                    <w:t>4,5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560B">
                  <w:r w:rsidRPr="0058660B">
                    <w:t>7</w:t>
                  </w:r>
                  <w:r>
                    <w:t>700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77000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34560B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92,0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34560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28,0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B47CC7"/>
                <w:p w:rsidR="006500C5" w:rsidRPr="008B1452" w:rsidRDefault="006500C5" w:rsidP="00B47CC7"/>
                <w:p w:rsidR="006500C5" w:rsidRPr="008B1452" w:rsidRDefault="006500C5" w:rsidP="00B47CC7"/>
                <w:p w:rsidR="006500C5" w:rsidRPr="008B1452" w:rsidRDefault="006500C5" w:rsidP="00B47CC7"/>
                <w:p w:rsidR="006500C5" w:rsidRPr="008B1452" w:rsidRDefault="006500C5" w:rsidP="00C43953">
                  <w:pPr>
                    <w:jc w:val="right"/>
                  </w:pP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76000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828,3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107,8</w:t>
                  </w:r>
                </w:p>
              </w:tc>
            </w:tr>
            <w:tr w:rsidR="006500C5" w:rsidRPr="008B1452" w:rsidTr="00626E9B">
              <w:trPr>
                <w:trHeight w:val="1212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32,9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354,3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354,3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77000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333,2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256,0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77100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77,2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1667F6">
                  <w:r w:rsidRPr="0058660B">
                    <w:t>1</w:t>
                  </w:r>
                  <w:r>
                    <w:t>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/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0,2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0,2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257698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257698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77000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6,6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6,6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41120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3,7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41120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Уплата прочих налогов, сборов и иных платежей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41120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41120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39,0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Cs/>
                    </w:rPr>
                  </w:pPr>
                  <w:r w:rsidRPr="00C43953">
                    <w:rPr>
                      <w:bCs/>
                    </w:rPr>
                    <w:t>Резервные фонды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39,0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AA75E0">
                  <w:pPr>
                    <w:jc w:val="center"/>
                  </w:pPr>
                  <w:r>
                    <w:t>39,0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515106">
                  <w:pPr>
                    <w:jc w:val="center"/>
                  </w:pPr>
                  <w:r>
                    <w:t>39,0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AC3628">
                  <w:pPr>
                    <w:jc w:val="center"/>
                  </w:pPr>
                  <w:r>
                    <w:t>39,0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Резервные средства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AC3628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39,0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AA75E0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6,0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6</w:t>
                  </w:r>
                  <w:r w:rsidRPr="008B1452">
                    <w:t>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42000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58660B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 w:rsidRPr="0058660B">
                    <w:t>42200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6,0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AA75E0">
                  <w:pPr>
                    <w:jc w:val="center"/>
                  </w:pPr>
                  <w:r w:rsidRPr="0058660B">
                    <w:t>0</w:t>
                  </w:r>
                  <w:r>
                    <w:t>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jc w:val="center"/>
                  </w:pPr>
                  <w:r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AA75E0">
                  <w:pPr>
                    <w:jc w:val="center"/>
                  </w:pPr>
                  <w:r w:rsidRPr="008B1452">
                    <w:t>0</w:t>
                  </w:r>
                  <w:r>
                    <w:t>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53,8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spacing w:line="233" w:lineRule="auto"/>
                  </w:pPr>
                  <w:r w:rsidRPr="0058660B">
                    <w:t>Мобилизационная и вневойсковая подготовка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885AF7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right"/>
                  </w:pPr>
                  <w:r>
                    <w:t>53,8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spacing w:line="233" w:lineRule="auto"/>
                  </w:pPr>
                  <w:r w:rsidRPr="0058660B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AA75E0">
                  <w:pPr>
                    <w:jc w:val="center"/>
                  </w:pPr>
                  <w:r>
                    <w:t>53,8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spacing w:line="233" w:lineRule="auto"/>
                  </w:pPr>
                  <w:r w:rsidRPr="0058660B">
                    <w:t>Субвенции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  <w:jc w:val="right"/>
                  </w:pPr>
                  <w:r w:rsidRPr="008B1452">
                    <w:t xml:space="preserve">                  53,8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25,7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7,8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A0B20" w:rsidRDefault="006500C5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20,3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  <w:r>
                    <w:t>2,0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B70720" w:rsidRDefault="006500C5" w:rsidP="00C43953">
                  <w:pPr>
                    <w:spacing w:line="233" w:lineRule="auto"/>
                  </w:pPr>
                  <w:r w:rsidRPr="00B70720">
                    <w:t>Дорожное хозяйство (дорожные фонды)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09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  <w:r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40" w:lineRule="auto"/>
                    <w:rPr>
                      <w:bCs/>
                    </w:rPr>
                  </w:pPr>
                  <w:r w:rsidRPr="00C43953">
                    <w:rPr>
                      <w:bCs/>
                    </w:rPr>
                    <w:t>Муниципальная Программа социально-экономического</w:t>
                  </w:r>
                </w:p>
                <w:p w:rsidR="006500C5" w:rsidRPr="004D7BD4" w:rsidRDefault="006500C5" w:rsidP="004E193B">
                  <w:r w:rsidRPr="00C43953">
                    <w:rPr>
                      <w:bCs/>
                    </w:rPr>
                    <w:t xml:space="preserve"> развития  </w:t>
                  </w:r>
                  <w:r>
                    <w:rPr>
                      <w:bCs/>
                    </w:rPr>
                    <w:t>Кабае</w:t>
                  </w:r>
                  <w:r w:rsidRPr="00C43953">
                    <w:rPr>
                      <w:bCs/>
                    </w:rPr>
                    <w:t>вского сельского поселения на 2015-2017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B70720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B70720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B70720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0/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B70720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 xml:space="preserve">                        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4E193B">
                  <w:r>
                    <w:t>Подпрограмма «Развитие внутрипоселковых дорог в Кабаевском сельском поселении на 2015-2017 годы»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643055">
                  <w:pPr>
                    <w:jc w:val="center"/>
                  </w:pPr>
                  <w:r w:rsidRPr="004D7BD4">
                    <w:t>0</w:t>
                  </w:r>
                  <w:r>
                    <w:t>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4E193B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>
                    <w:t>08</w:t>
                  </w: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>
                    <w:t>0</w:t>
                  </w: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4E193B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6500C5" w:rsidRPr="008B1452" w:rsidTr="00626E9B">
              <w:trPr>
                <w:trHeight w:val="740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58660B" w:rsidRDefault="006500C5" w:rsidP="00342202">
                  <w:r w:rsidRPr="004D7BD4"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42000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</w:t>
                  </w:r>
                  <w:r w:rsidRPr="008B1452">
                    <w:t xml:space="preserve">,0  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>
                    <w:t>42010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42010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4E193B">
                  <w:r w:rsidRPr="00C43953">
                    <w:rPr>
                      <w:bCs/>
                    </w:rPr>
                    <w:t xml:space="preserve">Муниципальная  программа развития и поддержки субъектов малого и среднего предпринимательства в </w:t>
                  </w:r>
                  <w:r>
                    <w:rPr>
                      <w:bCs/>
                    </w:rPr>
                    <w:t>Кабаев</w:t>
                  </w:r>
                  <w:r w:rsidRPr="00C43953">
                    <w:rPr>
                      <w:bCs/>
                    </w:rPr>
                    <w:t>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Основное мероприятие "Организация проведения профессиональных праздников"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42060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42060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rPr>
                <w:trHeight w:val="1235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Коммунальное хозяйство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FD1CD6">
                  <w:r w:rsidRPr="00755B65">
                    <w:t xml:space="preserve">Муниципальная программа « Устойчивое развитие </w:t>
                  </w:r>
                  <w:r>
                    <w:t>Кабае</w:t>
                  </w:r>
                  <w:r w:rsidRPr="00755B65">
                    <w:t>вского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8906FE"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bookmarkStart w:id="3" w:name="_GoBack"/>
                  <w:bookmarkEnd w:id="3"/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26000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26260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02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6500C5" w:rsidRPr="008B1452" w:rsidTr="00626E9B">
              <w:trPr>
                <w:trHeight w:val="1186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Благоустройство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right"/>
                  </w:pPr>
                  <w:r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/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  <w:r>
                    <w:t>913</w:t>
                  </w: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120,8</w:t>
                  </w:r>
                </w:p>
                <w:p w:rsidR="006500C5" w:rsidRPr="008B1452" w:rsidRDefault="006500C5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left"/>
                  </w:pPr>
                  <w:r>
                    <w:t>Мероприятия по благоустройствутерриторий сельских поселений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4C25F3">
                  <w:pPr>
                    <w:jc w:val="center"/>
                  </w:pPr>
                  <w:r>
                    <w:t>120,8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left"/>
                  </w:pPr>
                  <w:r>
                    <w:t>Уличное освещение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43000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8906FE">
                  <w:r>
                    <w:t>913</w:t>
                  </w:r>
                </w:p>
                <w:p w:rsidR="006500C5" w:rsidRPr="008B1452" w:rsidRDefault="006500C5" w:rsidP="008906FE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120,8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pStyle w:val="Default"/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 xml:space="preserve">Муниципальная  программа «Энергосбережение и повышение энергетической эффективности в  </w:t>
                  </w:r>
                  <w:r>
                    <w:rPr>
                      <w:bCs/>
                    </w:rPr>
                    <w:t>Кабае</w:t>
                  </w:r>
                  <w:r w:rsidRPr="00C43953">
                    <w:rPr>
                      <w:bCs/>
                    </w:rPr>
                    <w:t>вском сельском поселении Дубенского муниципального района Республики Мордовия на 2016-2019гг.</w:t>
                  </w:r>
                </w:p>
                <w:p w:rsidR="006500C5" w:rsidRPr="000A4D7D" w:rsidRDefault="006500C5" w:rsidP="00342202"/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142,9  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342202">
                  <w:r w:rsidRPr="000A4D7D"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342202">
                  <w:r w:rsidRPr="004D7BD4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142,9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342202">
                  <w:r w:rsidRPr="000A4D7D"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342202">
                  <w:r w:rsidRPr="000A4D7D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 xml:space="preserve"> 2,0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pStyle w:val="Default"/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Муниципальная  программа «Энергосбережение и повышение э</w:t>
                  </w:r>
                  <w:r>
                    <w:rPr>
                      <w:bCs/>
                    </w:rPr>
                    <w:t>нергетической эффективности в  Кабае</w:t>
                  </w:r>
                  <w:r w:rsidRPr="00C43953">
                    <w:rPr>
                      <w:bCs/>
                    </w:rPr>
                    <w:t>овском сельском поселении Дубенского муниципального района Республики Мордовия на 2016-2019гг.</w:t>
                  </w:r>
                </w:p>
                <w:p w:rsidR="006500C5" w:rsidRPr="004D7BD4" w:rsidRDefault="006500C5" w:rsidP="00C43953">
                  <w:pPr>
                    <w:spacing w:line="233" w:lineRule="auto"/>
                  </w:pP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0A4D7D" w:rsidRDefault="006500C5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B573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76290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2115,3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Культура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4439AC">
                  <w:pPr>
                    <w:jc w:val="center"/>
                  </w:pPr>
                  <w:r>
                    <w:t>2115,3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17</w:t>
                  </w:r>
                  <w:r w:rsidRPr="008B1452"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3</w:t>
                  </w:r>
                  <w:r w:rsidRPr="008B1452"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>
                    <w:t>03</w:t>
                  </w:r>
                  <w:r w:rsidRPr="008B1452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76010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01</w:t>
                  </w:r>
                  <w:r w:rsidRPr="008B1452">
                    <w:t> 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1292,5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11CF7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11CF7">
                  <w:r>
                    <w:t>17</w:t>
                  </w:r>
                  <w:r w:rsidRPr="008B1452">
                    <w:t>3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11CF7">
                  <w:r w:rsidRPr="008B1452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11CF7">
                  <w:r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DE7150">
                  <w:pPr>
                    <w:jc w:val="center"/>
                  </w:pPr>
                  <w:r>
                    <w:t>73010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11CF7">
                  <w:pPr>
                    <w:jc w:val="center"/>
                  </w:pPr>
                  <w:r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DE7150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</w:t>
                  </w:r>
                  <w:r>
                    <w:t>292,5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6500C5" w:rsidRPr="004D7BD4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 w:rsidRPr="008B1452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>
                    <w:t>77000</w:t>
                  </w:r>
                  <w:r w:rsidRPr="008B1452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DE7150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 xml:space="preserve">  305</w:t>
                  </w:r>
                  <w:r w:rsidRPr="008B1452">
                    <w:t>,</w:t>
                  </w:r>
                  <w:r>
                    <w:t>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 w:rsidRPr="008B1452">
                    <w:t>17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03</w:t>
                  </w:r>
                  <w:r w:rsidRPr="008B1452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>
                    <w:t>77000</w:t>
                  </w:r>
                  <w:r w:rsidRPr="008B1452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DE7150">
                  <w:pPr>
                    <w:jc w:val="right"/>
                  </w:pPr>
                  <w:r>
                    <w:t>305,9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 w:rsidRPr="008B1452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DE7150">
                  <w:pPr>
                    <w:jc w:val="right"/>
                  </w:pPr>
                  <w:r>
                    <w:t>516</w:t>
                  </w:r>
                  <w:r w:rsidRPr="008B1452">
                    <w:t>,</w:t>
                  </w:r>
                  <w:r>
                    <w:t>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spacing w:line="233" w:lineRule="auto"/>
                  </w:pPr>
                  <w:r w:rsidRPr="004D7BD4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>
                    <w:t>44000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8906FE">
                  <w:r>
                    <w:t xml:space="preserve">          516,9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i/>
                    </w:rPr>
                  </w:pPr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DE7150">
                  <w:r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 w:rsidRPr="008B1452"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B47CC7">
                  <w:r>
                    <w:t>44000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516,9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155,6</w:t>
                  </w:r>
                </w:p>
              </w:tc>
            </w:tr>
            <w:tr w:rsidR="006500C5" w:rsidRPr="008B1452" w:rsidTr="00626E9B"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Пенсионное обеспечение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71EC0">
                    <w:t>155,6</w:t>
                  </w:r>
                </w:p>
              </w:tc>
            </w:tr>
            <w:tr w:rsidR="006500C5" w:rsidRPr="008B1452" w:rsidTr="00626E9B">
              <w:trPr>
                <w:trHeight w:val="1255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4C37BF">
                  <w:pPr>
                    <w:spacing w:line="233" w:lineRule="auto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500C5" w:rsidRPr="008B1452" w:rsidRDefault="006500C5" w:rsidP="004C37BF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71EC0">
                    <w:t>155,6</w:t>
                  </w:r>
                </w:p>
              </w:tc>
            </w:tr>
            <w:tr w:rsidR="006500C5" w:rsidRPr="008B1452" w:rsidTr="00626E9B">
              <w:trPr>
                <w:trHeight w:val="568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4C37BF">
                  <w:pPr>
                    <w:spacing w:line="233" w:lineRule="auto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500C5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471EC0">
                    <w:t>155,6</w:t>
                  </w:r>
                </w:p>
              </w:tc>
            </w:tr>
            <w:tr w:rsidR="006500C5" w:rsidRPr="008B1452" w:rsidTr="00626E9B">
              <w:trPr>
                <w:trHeight w:val="568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03000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4C37BF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E7E57">
                    <w:t>155,6</w:t>
                  </w:r>
                </w:p>
              </w:tc>
            </w:tr>
            <w:tr w:rsidR="006500C5" w:rsidRPr="008B1452" w:rsidTr="00557F97">
              <w:trPr>
                <w:trHeight w:val="568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8B1452" w:rsidRDefault="006500C5" w:rsidP="00C43953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E7E57">
                    <w:t>155,6</w:t>
                  </w:r>
                </w:p>
              </w:tc>
            </w:tr>
            <w:tr w:rsidR="006500C5" w:rsidRPr="008B1452" w:rsidTr="00626E9B">
              <w:trPr>
                <w:trHeight w:val="568"/>
              </w:trPr>
              <w:tc>
                <w:tcPr>
                  <w:tcW w:w="43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Иные пенсии, социальные доплаты к пенсиям</w:t>
                  </w:r>
                </w:p>
              </w:tc>
              <w:tc>
                <w:tcPr>
                  <w:tcW w:w="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89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4D7BD4" w:rsidRDefault="006500C5" w:rsidP="00342202">
                  <w:r w:rsidRPr="004D7BD4">
                    <w:t>03010</w:t>
                  </w:r>
                </w:p>
              </w:tc>
              <w:tc>
                <w:tcPr>
                  <w:tcW w:w="5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500C5" w:rsidRPr="00C43953" w:rsidRDefault="006500C5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 w:rsidP="00C43953">
                  <w:pPr>
                    <w:jc w:val="right"/>
                  </w:pPr>
                </w:p>
                <w:p w:rsidR="006500C5" w:rsidRPr="008B1452" w:rsidRDefault="006500C5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00C5" w:rsidRDefault="006500C5">
                  <w:r w:rsidRPr="009E7E57">
                    <w:t>155,6</w:t>
                  </w:r>
                </w:p>
              </w:tc>
            </w:tr>
          </w:tbl>
          <w:p w:rsidR="006500C5" w:rsidRPr="00CB5733" w:rsidRDefault="006500C5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</w:tbl>
    <w:p w:rsidR="006500C5" w:rsidRDefault="006500C5" w:rsidP="008B1452">
      <w:pPr>
        <w:jc w:val="right"/>
      </w:pPr>
    </w:p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tbl>
      <w:tblPr>
        <w:tblW w:w="8785" w:type="dxa"/>
        <w:tblInd w:w="88" w:type="dxa"/>
        <w:tblLook w:val="0000"/>
      </w:tblPr>
      <w:tblGrid>
        <w:gridCol w:w="5420"/>
        <w:gridCol w:w="521"/>
        <w:gridCol w:w="521"/>
        <w:gridCol w:w="1416"/>
        <w:gridCol w:w="907"/>
      </w:tblGrid>
      <w:tr w:rsidR="006500C5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Default="006500C5" w:rsidP="00180E3E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Кабаевского сельского поселения Дубенского муниципального района на 2016 год» от 28.12. 2016 года № 14</w:t>
            </w:r>
          </w:p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784384">
        <w:trPr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784384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Распределение муниципальных капитальных вложений, финансируемых из местного бюджета Кабаевского сельского поселенияДубенского муниципального района, на 2016 год</w:t>
            </w:r>
          </w:p>
        </w:tc>
      </w:tr>
      <w:tr w:rsidR="006500C5" w:rsidRPr="00F52834" w:rsidTr="00784384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784384">
        <w:trPr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6500C5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784384">
        <w:trPr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Рз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 xml:space="preserve">Сумма </w:t>
            </w:r>
          </w:p>
        </w:tc>
      </w:tr>
      <w:tr w:rsidR="006500C5" w:rsidRPr="00F52834" w:rsidTr="00784384">
        <w:trPr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6500C5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5</w:t>
            </w:r>
          </w:p>
        </w:tc>
      </w:tr>
      <w:tr w:rsidR="006500C5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500C5" w:rsidRPr="00F52834" w:rsidRDefault="006500C5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6500C5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500C5" w:rsidRPr="00F52834" w:rsidRDefault="006500C5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6500C5" w:rsidRPr="00F52834" w:rsidTr="00784384">
        <w:trPr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755B65" w:rsidRDefault="006500C5" w:rsidP="0007088B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>социально-экономического</w:t>
            </w:r>
          </w:p>
          <w:p w:rsidR="006500C5" w:rsidRPr="00F52834" w:rsidRDefault="006500C5" w:rsidP="00D446D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bCs/>
              </w:rPr>
              <w:t xml:space="preserve"> развития  Кабае</w:t>
            </w:r>
            <w:r w:rsidRPr="00755B65">
              <w:rPr>
                <w:bCs/>
              </w:rPr>
              <w:t>вского сельского поселения на 2015-2017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  <w:p w:rsidR="006500C5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500C5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500C5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500C5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500C5" w:rsidRPr="00F52834" w:rsidRDefault="006500C5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6500C5" w:rsidRPr="00F52834" w:rsidTr="00784384">
        <w:trPr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F52834" w:rsidRDefault="006500C5" w:rsidP="00D446D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500C5" w:rsidRPr="00F52834" w:rsidRDefault="006500C5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6500C5" w:rsidRPr="00F52834" w:rsidTr="00784384">
        <w:trPr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textAlignment w:val="auto"/>
            </w:pPr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08001</w:t>
            </w:r>
            <w:r w:rsidRPr="00F52834">
              <w:rPr>
                <w:color w:val="000000"/>
              </w:rPr>
              <w:t>42010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500C5" w:rsidRPr="00F52834" w:rsidRDefault="006500C5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6500C5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780B18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1,0   </w:t>
            </w:r>
          </w:p>
        </w:tc>
      </w:tr>
    </w:tbl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tbl>
      <w:tblPr>
        <w:tblW w:w="9920" w:type="dxa"/>
        <w:tblInd w:w="88" w:type="dxa"/>
        <w:tblLook w:val="0000"/>
      </w:tblPr>
      <w:tblGrid>
        <w:gridCol w:w="3800"/>
        <w:gridCol w:w="756"/>
        <w:gridCol w:w="3164"/>
        <w:gridCol w:w="760"/>
        <w:gridCol w:w="1440"/>
      </w:tblGrid>
      <w:tr w:rsidR="006500C5" w:rsidRPr="00F52834" w:rsidTr="00FB7A3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00C5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8</w:t>
            </w:r>
          </w:p>
        </w:tc>
      </w:tr>
      <w:tr w:rsidR="006500C5" w:rsidRPr="00F52834" w:rsidTr="00FB7A3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6500C5" w:rsidRDefault="006500C5" w:rsidP="0094735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Кабаевского сельского поселения Дубенского муниципального района на 2016 год» от 28.12 2016 года № 14</w:t>
            </w:r>
          </w:p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FB7A3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6500C5" w:rsidRPr="00F52834" w:rsidTr="00035EB9"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F52834" w:rsidRDefault="006500C5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Источники внутреннего финансирования дефицита бюджета Кабаеввского сельского поселения Дубенского муниципального района Республики Мордовия на 2017 год</w:t>
            </w:r>
          </w:p>
        </w:tc>
      </w:tr>
      <w:tr w:rsidR="006500C5" w:rsidRPr="00F52834" w:rsidTr="00035EB9">
        <w:trPr>
          <w:trHeight w:val="300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35EB9">
        <w:trPr>
          <w:trHeight w:val="276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35EB9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35EB9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Сумма (тыс.руб.)</w:t>
            </w:r>
          </w:p>
        </w:tc>
      </w:tr>
      <w:tr w:rsidR="006500C5" w:rsidRPr="00F52834" w:rsidTr="00035EB9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6500C5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6500C5" w:rsidRPr="00F52834" w:rsidTr="00035EB9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6500C5" w:rsidRPr="00F52834" w:rsidTr="00035EB9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0 </w:t>
            </w:r>
          </w:p>
        </w:tc>
      </w:tr>
      <w:tr w:rsidR="006500C5" w:rsidRPr="00F52834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6500C5" w:rsidRPr="00F52834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6500C5" w:rsidRPr="00F52834" w:rsidTr="00035EB9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000 01 02 00 00 05 0000 810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6500C5" w:rsidRPr="00F52834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6500C5" w:rsidRPr="00F52834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000 01 03 01 05 00 0000 810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6500C5" w:rsidRPr="00F52834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0,0</w:t>
            </w:r>
          </w:p>
        </w:tc>
      </w:tr>
      <w:tr w:rsidR="006500C5" w:rsidRPr="00F52834" w:rsidTr="00035EB9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0,0</w:t>
            </w:r>
          </w:p>
        </w:tc>
      </w:tr>
      <w:tr w:rsidR="006500C5" w:rsidRPr="00F52834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Default="006500C5" w:rsidP="000463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6500C5" w:rsidRPr="00F52834" w:rsidRDefault="006500C5" w:rsidP="000463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-77782,97</w:t>
            </w:r>
          </w:p>
        </w:tc>
      </w:tr>
      <w:tr w:rsidR="006500C5" w:rsidRPr="00F52834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000 01 05 02 01 00 0000 510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036140" w:rsidRDefault="006500C5" w:rsidP="00046333">
            <w:pPr>
              <w:jc w:val="right"/>
            </w:pPr>
            <w:r>
              <w:t>-77782,97</w:t>
            </w:r>
          </w:p>
        </w:tc>
      </w:tr>
      <w:tr w:rsidR="006500C5" w:rsidRPr="00F52834" w:rsidTr="00657977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000 01 05 02 01 05 0000 510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036140" w:rsidRDefault="006500C5" w:rsidP="00046333">
            <w:pPr>
              <w:jc w:val="right"/>
            </w:pPr>
            <w:r>
              <w:t>-77782,97</w:t>
            </w:r>
          </w:p>
        </w:tc>
      </w:tr>
      <w:tr w:rsidR="006500C5" w:rsidRPr="00F52834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036140" w:rsidRDefault="006500C5" w:rsidP="00046333">
            <w:pPr>
              <w:jc w:val="right"/>
            </w:pPr>
            <w:r>
              <w:t>77782,97</w:t>
            </w:r>
          </w:p>
        </w:tc>
      </w:tr>
      <w:tr w:rsidR="006500C5" w:rsidRPr="00F52834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036140" w:rsidRDefault="006500C5" w:rsidP="00046333">
            <w:pPr>
              <w:jc w:val="right"/>
            </w:pPr>
            <w:r>
              <w:t>77782,97</w:t>
            </w:r>
          </w:p>
        </w:tc>
      </w:tr>
      <w:tr w:rsidR="006500C5" w:rsidRPr="00F52834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000 01 05 02 01 00 0000 610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036140" w:rsidRDefault="006500C5" w:rsidP="00046333">
            <w:pPr>
              <w:jc w:val="right"/>
            </w:pPr>
            <w:r>
              <w:t>77782,97</w:t>
            </w:r>
          </w:p>
        </w:tc>
      </w:tr>
      <w:tr w:rsidR="006500C5" w:rsidRPr="00F52834" w:rsidTr="00657977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000 01 05 02 01 05 0000 610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00C5" w:rsidRPr="00036140" w:rsidRDefault="006500C5" w:rsidP="00046333">
            <w:pPr>
              <w:jc w:val="right"/>
            </w:pPr>
            <w:r>
              <w:t>77782,97</w:t>
            </w:r>
          </w:p>
        </w:tc>
      </w:tr>
      <w:tr w:rsidR="006500C5" w:rsidRPr="00F52834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</w:tbl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p w:rsidR="006500C5" w:rsidRDefault="006500C5"/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6500C5" w:rsidRPr="00F52834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00C5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9</w:t>
            </w:r>
          </w:p>
        </w:tc>
      </w:tr>
      <w:tr w:rsidR="006500C5" w:rsidRPr="00F52834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Default="006500C5" w:rsidP="0065797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Кабаеввского сельского поселения Дубенского муниципального района на 2017 год» от 28.12.2016 года № 14</w:t>
            </w:r>
          </w:p>
          <w:p w:rsidR="006500C5" w:rsidRPr="00F52834" w:rsidRDefault="006500C5" w:rsidP="0065797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E6CCE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35EB9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0C5" w:rsidRPr="00F52834" w:rsidRDefault="006500C5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Программа муниципальных внутренних заимствований Кабаевского сельского поселения муниципального района на 2017, тыс.рублей</w:t>
            </w:r>
          </w:p>
        </w:tc>
      </w:tr>
      <w:tr w:rsidR="006500C5" w:rsidRPr="00F52834" w:rsidTr="00035EB9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35EB9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35EB9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6500C5" w:rsidRPr="00F52834" w:rsidTr="00035EB9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6500C5" w:rsidRPr="00F52834" w:rsidTr="00035EB9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№ п/п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</w:t>
            </w:r>
          </w:p>
        </w:tc>
      </w:tr>
      <w:tr w:rsidR="006500C5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6500C5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0E6CC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6500C5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6500C5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6500C5" w:rsidRPr="00F52834" w:rsidTr="00035EB9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6500C5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6500C5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6500C5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6500C5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6500C5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500C5" w:rsidRPr="00F52834" w:rsidRDefault="006500C5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</w:tbl>
    <w:p w:rsidR="006500C5" w:rsidRDefault="006500C5"/>
    <w:p w:rsidR="006500C5" w:rsidRDefault="006500C5"/>
    <w:p w:rsidR="006500C5" w:rsidRDefault="006500C5"/>
    <w:sectPr w:rsidR="006500C5" w:rsidSect="00CB5733">
      <w:footerReference w:type="default" r:id="rId12"/>
      <w:pgSz w:w="11906" w:h="16838" w:code="9"/>
      <w:pgMar w:top="794" w:right="851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0C5" w:rsidRDefault="006500C5">
      <w:pPr>
        <w:spacing w:line="240" w:lineRule="auto"/>
      </w:pPr>
      <w:r>
        <w:separator/>
      </w:r>
    </w:p>
  </w:endnote>
  <w:endnote w:type="continuationSeparator" w:id="1">
    <w:p w:rsidR="006500C5" w:rsidRDefault="006500C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C5" w:rsidRDefault="006500C5">
    <w:pPr>
      <w:pStyle w:val="Footer"/>
      <w:jc w:val="center"/>
    </w:pPr>
    <w:fldSimple w:instr=" PAGE   \* MERGEFORMAT ">
      <w:r>
        <w:rPr>
          <w:noProof/>
        </w:rPr>
        <w:t>22</w:t>
      </w:r>
    </w:fldSimple>
  </w:p>
  <w:p w:rsidR="006500C5" w:rsidRDefault="006500C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0C5" w:rsidRDefault="006500C5">
      <w:pPr>
        <w:spacing w:line="240" w:lineRule="auto"/>
      </w:pPr>
      <w:r>
        <w:separator/>
      </w:r>
    </w:p>
  </w:footnote>
  <w:footnote w:type="continuationSeparator" w:id="1">
    <w:p w:rsidR="006500C5" w:rsidRDefault="006500C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302F8"/>
    <w:rsid w:val="000316DE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7088B"/>
    <w:rsid w:val="00071ED4"/>
    <w:rsid w:val="0007558D"/>
    <w:rsid w:val="00081E70"/>
    <w:rsid w:val="00082C23"/>
    <w:rsid w:val="00091B26"/>
    <w:rsid w:val="000A2290"/>
    <w:rsid w:val="000A3719"/>
    <w:rsid w:val="000A4D7D"/>
    <w:rsid w:val="000B3C6A"/>
    <w:rsid w:val="000B5E7F"/>
    <w:rsid w:val="000C0A27"/>
    <w:rsid w:val="000C2000"/>
    <w:rsid w:val="000D6DDF"/>
    <w:rsid w:val="000D7896"/>
    <w:rsid w:val="000E3881"/>
    <w:rsid w:val="000E56E8"/>
    <w:rsid w:val="000E6CCE"/>
    <w:rsid w:val="000F26AB"/>
    <w:rsid w:val="000F594D"/>
    <w:rsid w:val="000F7394"/>
    <w:rsid w:val="0011281A"/>
    <w:rsid w:val="00113ADF"/>
    <w:rsid w:val="00114BF1"/>
    <w:rsid w:val="001153C1"/>
    <w:rsid w:val="00123129"/>
    <w:rsid w:val="00123396"/>
    <w:rsid w:val="00140C17"/>
    <w:rsid w:val="001423C6"/>
    <w:rsid w:val="0014473F"/>
    <w:rsid w:val="001505FD"/>
    <w:rsid w:val="001541CF"/>
    <w:rsid w:val="001558DA"/>
    <w:rsid w:val="00160F3F"/>
    <w:rsid w:val="001614CF"/>
    <w:rsid w:val="001667F6"/>
    <w:rsid w:val="00175C3B"/>
    <w:rsid w:val="00180DBD"/>
    <w:rsid w:val="00180E3E"/>
    <w:rsid w:val="0018520B"/>
    <w:rsid w:val="00187139"/>
    <w:rsid w:val="00190B43"/>
    <w:rsid w:val="00194FE7"/>
    <w:rsid w:val="001A1289"/>
    <w:rsid w:val="001A4286"/>
    <w:rsid w:val="001A484E"/>
    <w:rsid w:val="001A7273"/>
    <w:rsid w:val="001B3E17"/>
    <w:rsid w:val="001C64B7"/>
    <w:rsid w:val="001D2F8F"/>
    <w:rsid w:val="001D601A"/>
    <w:rsid w:val="001D7377"/>
    <w:rsid w:val="001D7C76"/>
    <w:rsid w:val="001E6197"/>
    <w:rsid w:val="001E7C1F"/>
    <w:rsid w:val="00211F4D"/>
    <w:rsid w:val="00216C6D"/>
    <w:rsid w:val="00217897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C3BB3"/>
    <w:rsid w:val="002C5FDD"/>
    <w:rsid w:val="002C739E"/>
    <w:rsid w:val="002D2B06"/>
    <w:rsid w:val="002D4F74"/>
    <w:rsid w:val="002E3922"/>
    <w:rsid w:val="002E61DE"/>
    <w:rsid w:val="002F3034"/>
    <w:rsid w:val="002F4A27"/>
    <w:rsid w:val="002F5DAC"/>
    <w:rsid w:val="002F7F66"/>
    <w:rsid w:val="00303C27"/>
    <w:rsid w:val="00307756"/>
    <w:rsid w:val="003249F5"/>
    <w:rsid w:val="003252EE"/>
    <w:rsid w:val="00333AED"/>
    <w:rsid w:val="00335148"/>
    <w:rsid w:val="00342202"/>
    <w:rsid w:val="003427B7"/>
    <w:rsid w:val="00344A3B"/>
    <w:rsid w:val="0034560B"/>
    <w:rsid w:val="00345F76"/>
    <w:rsid w:val="003560EF"/>
    <w:rsid w:val="0035720F"/>
    <w:rsid w:val="0036561A"/>
    <w:rsid w:val="00373512"/>
    <w:rsid w:val="0037497A"/>
    <w:rsid w:val="003A2FD8"/>
    <w:rsid w:val="003B441C"/>
    <w:rsid w:val="003B498F"/>
    <w:rsid w:val="003C4E56"/>
    <w:rsid w:val="003C5843"/>
    <w:rsid w:val="003D3945"/>
    <w:rsid w:val="003D4A2D"/>
    <w:rsid w:val="003D76EE"/>
    <w:rsid w:val="003F4A33"/>
    <w:rsid w:val="004015B3"/>
    <w:rsid w:val="00401B5E"/>
    <w:rsid w:val="004033C3"/>
    <w:rsid w:val="004062F6"/>
    <w:rsid w:val="00406D86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66CF9"/>
    <w:rsid w:val="0047098D"/>
    <w:rsid w:val="00471EC0"/>
    <w:rsid w:val="00474C69"/>
    <w:rsid w:val="00486B3B"/>
    <w:rsid w:val="00491E4C"/>
    <w:rsid w:val="004929E3"/>
    <w:rsid w:val="004947B2"/>
    <w:rsid w:val="00495B07"/>
    <w:rsid w:val="00497728"/>
    <w:rsid w:val="004B3331"/>
    <w:rsid w:val="004C25F3"/>
    <w:rsid w:val="004C2D2E"/>
    <w:rsid w:val="004C37BF"/>
    <w:rsid w:val="004C47A1"/>
    <w:rsid w:val="004D5390"/>
    <w:rsid w:val="004D7BD4"/>
    <w:rsid w:val="004E193B"/>
    <w:rsid w:val="004F3267"/>
    <w:rsid w:val="004F3510"/>
    <w:rsid w:val="004F6CEF"/>
    <w:rsid w:val="0051132D"/>
    <w:rsid w:val="00512695"/>
    <w:rsid w:val="00515106"/>
    <w:rsid w:val="005159FE"/>
    <w:rsid w:val="00526243"/>
    <w:rsid w:val="00532457"/>
    <w:rsid w:val="00532E93"/>
    <w:rsid w:val="0054059C"/>
    <w:rsid w:val="00541733"/>
    <w:rsid w:val="00543787"/>
    <w:rsid w:val="00543D21"/>
    <w:rsid w:val="00551DF8"/>
    <w:rsid w:val="005524E8"/>
    <w:rsid w:val="00552C95"/>
    <w:rsid w:val="005530F8"/>
    <w:rsid w:val="005532BC"/>
    <w:rsid w:val="00557F97"/>
    <w:rsid w:val="00565ADE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4ECD"/>
    <w:rsid w:val="005A7292"/>
    <w:rsid w:val="005B113F"/>
    <w:rsid w:val="005B1E1E"/>
    <w:rsid w:val="005B4F6F"/>
    <w:rsid w:val="005B7C65"/>
    <w:rsid w:val="005C1898"/>
    <w:rsid w:val="005C1B49"/>
    <w:rsid w:val="005C35A0"/>
    <w:rsid w:val="005C4BBB"/>
    <w:rsid w:val="005C7BAA"/>
    <w:rsid w:val="005F014F"/>
    <w:rsid w:val="005F1461"/>
    <w:rsid w:val="00613E45"/>
    <w:rsid w:val="00614FF8"/>
    <w:rsid w:val="006176C5"/>
    <w:rsid w:val="00626E9B"/>
    <w:rsid w:val="00633426"/>
    <w:rsid w:val="00633696"/>
    <w:rsid w:val="00634BCD"/>
    <w:rsid w:val="00637E3D"/>
    <w:rsid w:val="00643055"/>
    <w:rsid w:val="00646D4B"/>
    <w:rsid w:val="006500C5"/>
    <w:rsid w:val="00656E4D"/>
    <w:rsid w:val="00657977"/>
    <w:rsid w:val="00657D42"/>
    <w:rsid w:val="00692B05"/>
    <w:rsid w:val="006B0015"/>
    <w:rsid w:val="006B0921"/>
    <w:rsid w:val="006B6405"/>
    <w:rsid w:val="006C347C"/>
    <w:rsid w:val="006C3BE7"/>
    <w:rsid w:val="006C56A7"/>
    <w:rsid w:val="006D75DB"/>
    <w:rsid w:val="006E3DF9"/>
    <w:rsid w:val="006E7927"/>
    <w:rsid w:val="006F7621"/>
    <w:rsid w:val="00705735"/>
    <w:rsid w:val="00707429"/>
    <w:rsid w:val="0071295D"/>
    <w:rsid w:val="00722D38"/>
    <w:rsid w:val="00727329"/>
    <w:rsid w:val="00727C4B"/>
    <w:rsid w:val="007367DB"/>
    <w:rsid w:val="00740D92"/>
    <w:rsid w:val="00744CC9"/>
    <w:rsid w:val="007548E9"/>
    <w:rsid w:val="00755B65"/>
    <w:rsid w:val="007666EF"/>
    <w:rsid w:val="007667D7"/>
    <w:rsid w:val="00777FBB"/>
    <w:rsid w:val="00780B18"/>
    <w:rsid w:val="00784384"/>
    <w:rsid w:val="00787ACC"/>
    <w:rsid w:val="00794645"/>
    <w:rsid w:val="0079522B"/>
    <w:rsid w:val="00795DD4"/>
    <w:rsid w:val="007A1CDA"/>
    <w:rsid w:val="007A20C8"/>
    <w:rsid w:val="007C2224"/>
    <w:rsid w:val="007C54DB"/>
    <w:rsid w:val="007C5F21"/>
    <w:rsid w:val="007C6621"/>
    <w:rsid w:val="007C74A8"/>
    <w:rsid w:val="007F29A2"/>
    <w:rsid w:val="007F76A6"/>
    <w:rsid w:val="0080697B"/>
    <w:rsid w:val="00810E24"/>
    <w:rsid w:val="00811A3D"/>
    <w:rsid w:val="00811E63"/>
    <w:rsid w:val="0081314F"/>
    <w:rsid w:val="008201CB"/>
    <w:rsid w:val="00827999"/>
    <w:rsid w:val="008342C0"/>
    <w:rsid w:val="0084536C"/>
    <w:rsid w:val="00847F91"/>
    <w:rsid w:val="0085047F"/>
    <w:rsid w:val="0085253F"/>
    <w:rsid w:val="00855820"/>
    <w:rsid w:val="00856DD6"/>
    <w:rsid w:val="00857E4F"/>
    <w:rsid w:val="008629AB"/>
    <w:rsid w:val="0087511D"/>
    <w:rsid w:val="00875FB0"/>
    <w:rsid w:val="00885AF7"/>
    <w:rsid w:val="00887897"/>
    <w:rsid w:val="0089026E"/>
    <w:rsid w:val="008906FE"/>
    <w:rsid w:val="00890C03"/>
    <w:rsid w:val="008A0B20"/>
    <w:rsid w:val="008A17A6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651"/>
    <w:rsid w:val="008D1CCB"/>
    <w:rsid w:val="008D2EF2"/>
    <w:rsid w:val="008D4E68"/>
    <w:rsid w:val="008E555C"/>
    <w:rsid w:val="008F0940"/>
    <w:rsid w:val="008F1D08"/>
    <w:rsid w:val="008F27D6"/>
    <w:rsid w:val="0090174A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46C6"/>
    <w:rsid w:val="00980217"/>
    <w:rsid w:val="009807BF"/>
    <w:rsid w:val="00980AAE"/>
    <w:rsid w:val="009817D0"/>
    <w:rsid w:val="0099204C"/>
    <w:rsid w:val="00992976"/>
    <w:rsid w:val="009A2A9C"/>
    <w:rsid w:val="009A325E"/>
    <w:rsid w:val="009A3836"/>
    <w:rsid w:val="009A3ED1"/>
    <w:rsid w:val="009A723C"/>
    <w:rsid w:val="009B3EF2"/>
    <w:rsid w:val="009B4F4D"/>
    <w:rsid w:val="009C4C49"/>
    <w:rsid w:val="009D0BF2"/>
    <w:rsid w:val="009D1070"/>
    <w:rsid w:val="009D66A6"/>
    <w:rsid w:val="009D6C81"/>
    <w:rsid w:val="009E1F14"/>
    <w:rsid w:val="009E21FB"/>
    <w:rsid w:val="009E50FA"/>
    <w:rsid w:val="009E7E57"/>
    <w:rsid w:val="009F53BD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9AB"/>
    <w:rsid w:val="00A77DCC"/>
    <w:rsid w:val="00A801D9"/>
    <w:rsid w:val="00A81416"/>
    <w:rsid w:val="00A81ACF"/>
    <w:rsid w:val="00A84C2E"/>
    <w:rsid w:val="00A86FD2"/>
    <w:rsid w:val="00A90CD0"/>
    <w:rsid w:val="00A94481"/>
    <w:rsid w:val="00AA1C5A"/>
    <w:rsid w:val="00AA4E35"/>
    <w:rsid w:val="00AA75E0"/>
    <w:rsid w:val="00AB38F3"/>
    <w:rsid w:val="00AB75DB"/>
    <w:rsid w:val="00AC1107"/>
    <w:rsid w:val="00AC3628"/>
    <w:rsid w:val="00AC5FF9"/>
    <w:rsid w:val="00AD0C52"/>
    <w:rsid w:val="00AD613E"/>
    <w:rsid w:val="00AE15BD"/>
    <w:rsid w:val="00AE3502"/>
    <w:rsid w:val="00AE66FC"/>
    <w:rsid w:val="00B02EB4"/>
    <w:rsid w:val="00B0326B"/>
    <w:rsid w:val="00B03306"/>
    <w:rsid w:val="00B315BD"/>
    <w:rsid w:val="00B43353"/>
    <w:rsid w:val="00B47CC7"/>
    <w:rsid w:val="00B50039"/>
    <w:rsid w:val="00B50594"/>
    <w:rsid w:val="00B56B73"/>
    <w:rsid w:val="00B66F68"/>
    <w:rsid w:val="00B70720"/>
    <w:rsid w:val="00B824BE"/>
    <w:rsid w:val="00B8401F"/>
    <w:rsid w:val="00B95F76"/>
    <w:rsid w:val="00BA67E5"/>
    <w:rsid w:val="00BB2841"/>
    <w:rsid w:val="00BC17BD"/>
    <w:rsid w:val="00BC295D"/>
    <w:rsid w:val="00BC2DD5"/>
    <w:rsid w:val="00BD4681"/>
    <w:rsid w:val="00BE2214"/>
    <w:rsid w:val="00C11CF7"/>
    <w:rsid w:val="00C20871"/>
    <w:rsid w:val="00C24BA2"/>
    <w:rsid w:val="00C24FDB"/>
    <w:rsid w:val="00C25E2C"/>
    <w:rsid w:val="00C27894"/>
    <w:rsid w:val="00C43953"/>
    <w:rsid w:val="00C534D3"/>
    <w:rsid w:val="00C536C8"/>
    <w:rsid w:val="00C62EF0"/>
    <w:rsid w:val="00C7165F"/>
    <w:rsid w:val="00C738C1"/>
    <w:rsid w:val="00C8296E"/>
    <w:rsid w:val="00C82EC2"/>
    <w:rsid w:val="00C961E5"/>
    <w:rsid w:val="00CB086A"/>
    <w:rsid w:val="00CB5733"/>
    <w:rsid w:val="00CB69AB"/>
    <w:rsid w:val="00CB7359"/>
    <w:rsid w:val="00CC10C0"/>
    <w:rsid w:val="00CE1025"/>
    <w:rsid w:val="00CE192B"/>
    <w:rsid w:val="00CE2831"/>
    <w:rsid w:val="00CE31BC"/>
    <w:rsid w:val="00CE3CA5"/>
    <w:rsid w:val="00CF4F6D"/>
    <w:rsid w:val="00CF6C07"/>
    <w:rsid w:val="00D110D0"/>
    <w:rsid w:val="00D14640"/>
    <w:rsid w:val="00D16C35"/>
    <w:rsid w:val="00D2262A"/>
    <w:rsid w:val="00D2408E"/>
    <w:rsid w:val="00D263D9"/>
    <w:rsid w:val="00D272D9"/>
    <w:rsid w:val="00D3661D"/>
    <w:rsid w:val="00D44160"/>
    <w:rsid w:val="00D446D3"/>
    <w:rsid w:val="00D464AE"/>
    <w:rsid w:val="00D47FCE"/>
    <w:rsid w:val="00D5327C"/>
    <w:rsid w:val="00D56077"/>
    <w:rsid w:val="00D57ABA"/>
    <w:rsid w:val="00D61107"/>
    <w:rsid w:val="00D67116"/>
    <w:rsid w:val="00D91B30"/>
    <w:rsid w:val="00D951A2"/>
    <w:rsid w:val="00D97E72"/>
    <w:rsid w:val="00DA1EEF"/>
    <w:rsid w:val="00DA22AB"/>
    <w:rsid w:val="00DA3161"/>
    <w:rsid w:val="00DA6E99"/>
    <w:rsid w:val="00DA7225"/>
    <w:rsid w:val="00DB12F9"/>
    <w:rsid w:val="00DB14DF"/>
    <w:rsid w:val="00DB674A"/>
    <w:rsid w:val="00DC42CA"/>
    <w:rsid w:val="00DD2B6A"/>
    <w:rsid w:val="00DD34E3"/>
    <w:rsid w:val="00DD6C43"/>
    <w:rsid w:val="00DE7150"/>
    <w:rsid w:val="00DF74CF"/>
    <w:rsid w:val="00E00C8E"/>
    <w:rsid w:val="00E044E6"/>
    <w:rsid w:val="00E047B9"/>
    <w:rsid w:val="00E06D5D"/>
    <w:rsid w:val="00E220D4"/>
    <w:rsid w:val="00E23DE9"/>
    <w:rsid w:val="00E24D30"/>
    <w:rsid w:val="00E27C90"/>
    <w:rsid w:val="00E31D06"/>
    <w:rsid w:val="00E31DE3"/>
    <w:rsid w:val="00E45D99"/>
    <w:rsid w:val="00E4631E"/>
    <w:rsid w:val="00E54550"/>
    <w:rsid w:val="00E55DB2"/>
    <w:rsid w:val="00E64984"/>
    <w:rsid w:val="00E6565F"/>
    <w:rsid w:val="00E81AC6"/>
    <w:rsid w:val="00E81ACF"/>
    <w:rsid w:val="00E84537"/>
    <w:rsid w:val="00E91229"/>
    <w:rsid w:val="00E962F3"/>
    <w:rsid w:val="00E97DA5"/>
    <w:rsid w:val="00EA5AF3"/>
    <w:rsid w:val="00EB729D"/>
    <w:rsid w:val="00EC2509"/>
    <w:rsid w:val="00EC4863"/>
    <w:rsid w:val="00EC783F"/>
    <w:rsid w:val="00EF4254"/>
    <w:rsid w:val="00F22A8A"/>
    <w:rsid w:val="00F22F67"/>
    <w:rsid w:val="00F33964"/>
    <w:rsid w:val="00F36F29"/>
    <w:rsid w:val="00F44F29"/>
    <w:rsid w:val="00F4709A"/>
    <w:rsid w:val="00F5232A"/>
    <w:rsid w:val="00F52834"/>
    <w:rsid w:val="00F62816"/>
    <w:rsid w:val="00F6371E"/>
    <w:rsid w:val="00F64140"/>
    <w:rsid w:val="00F66B2E"/>
    <w:rsid w:val="00F70DE4"/>
    <w:rsid w:val="00F71525"/>
    <w:rsid w:val="00F73A65"/>
    <w:rsid w:val="00F75784"/>
    <w:rsid w:val="00F7648C"/>
    <w:rsid w:val="00F803C2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7A34"/>
    <w:rsid w:val="00FC2F5C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Hyperlink">
    <w:name w:val="Hyperlink"/>
    <w:basedOn w:val="DefaultParagraphFont"/>
    <w:uiPriority w:val="99"/>
    <w:rsid w:val="00CB573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Normal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Normal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Normal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TableGrid">
    <w:name w:val="Table Grid"/>
    <w:basedOn w:val="TableNormal"/>
    <w:uiPriority w:val="99"/>
    <w:rsid w:val="00F71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8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BV3I6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567F06AF04C19C4C6210FA04A41AA487D2D0128D022F1F8A4DBBE522FEE3B19A497E3788AA0D66A33424DV3IF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567F06AF04C19C4C6210FA04A41AA487D2D0128D022F1F8A4DBBE522FEE3B19A497E3788AA0D66A334249V3I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589</TotalTime>
  <Pages>48</Pages>
  <Words>9615</Words>
  <Characters>-32766</Characters>
  <Application>Microsoft Office Outlook</Application>
  <DocSecurity>0</DocSecurity>
  <Lines>0</Lines>
  <Paragraphs>0</Paragraphs>
  <ScaleCrop>false</ScaleCrop>
  <Company>финансовое управление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kirianova</dc:creator>
  <cp:keywords/>
  <dc:description/>
  <cp:lastModifiedBy>1</cp:lastModifiedBy>
  <cp:revision>17</cp:revision>
  <cp:lastPrinted>2016-12-27T13:03:00Z</cp:lastPrinted>
  <dcterms:created xsi:type="dcterms:W3CDTF">2016-11-15T11:06:00Z</dcterms:created>
  <dcterms:modified xsi:type="dcterms:W3CDTF">2016-12-27T13:14:00Z</dcterms:modified>
</cp:coreProperties>
</file>