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740" w:rsidRPr="00C42C32" w:rsidRDefault="004D7740" w:rsidP="00FA3A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C42C32">
        <w:rPr>
          <w:rFonts w:ascii="Times New Roman" w:hAnsi="Times New Roman"/>
          <w:sz w:val="24"/>
          <w:szCs w:val="24"/>
        </w:rPr>
        <w:t>1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2016 году</w:t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86,3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93,5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476C0"/>
    <w:rsid w:val="0006532D"/>
    <w:rsid w:val="000F3E53"/>
    <w:rsid w:val="001D54A8"/>
    <w:rsid w:val="00216F0B"/>
    <w:rsid w:val="002B2BAC"/>
    <w:rsid w:val="004D7740"/>
    <w:rsid w:val="00583059"/>
    <w:rsid w:val="005D6777"/>
    <w:rsid w:val="006321BC"/>
    <w:rsid w:val="0085050D"/>
    <w:rsid w:val="008605AA"/>
    <w:rsid w:val="008B33C0"/>
    <w:rsid w:val="00B61951"/>
    <w:rsid w:val="00BB4BE7"/>
    <w:rsid w:val="00BD380F"/>
    <w:rsid w:val="00C26882"/>
    <w:rsid w:val="00C42C32"/>
    <w:rsid w:val="00FA3AA5"/>
    <w:rsid w:val="00FB234D"/>
    <w:rsid w:val="00FC3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34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158</Words>
  <Characters>902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mo3</cp:lastModifiedBy>
  <cp:revision>18</cp:revision>
  <cp:lastPrinted>2015-04-20T08:38:00Z</cp:lastPrinted>
  <dcterms:created xsi:type="dcterms:W3CDTF">2015-04-20T09:03:00Z</dcterms:created>
  <dcterms:modified xsi:type="dcterms:W3CDTF">2017-01-24T11:35:00Z</dcterms:modified>
</cp:coreProperties>
</file>