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9DB" w:rsidRDefault="007F39DB" w:rsidP="00F139B4">
      <w:pPr>
        <w:ind w:firstLine="567"/>
        <w:textAlignment w:val="baseline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F139B4">
        <w:rPr>
          <w:rFonts w:ascii="Times New Roman" w:hAnsi="Times New Roman"/>
          <w:b/>
          <w:color w:val="000000"/>
          <w:sz w:val="28"/>
          <w:szCs w:val="28"/>
          <w:lang w:eastAsia="ru-RU"/>
        </w:rPr>
        <w:t>Итоги проведения мини – ярмарки ваканси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>и для безработных и несовершеннолетних граждан</w:t>
      </w:r>
    </w:p>
    <w:p w:rsidR="007F39DB" w:rsidRPr="00F139B4" w:rsidRDefault="007F39DB" w:rsidP="00F139B4">
      <w:pPr>
        <w:ind w:firstLine="567"/>
        <w:textAlignment w:val="baseline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7F39DB" w:rsidRDefault="007F39DB" w:rsidP="007F36E3">
      <w:pPr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84C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Одним из направлений деятельности службы занятости населения в рамках работы с гражданами и работодателями является проведение ярмарок вакансий. Основная цель – содействие гражданам в поиске подходящей работы, а работодателям в подборе необходимых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работников</w:t>
      </w:r>
      <w:r w:rsidRPr="00284C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7F39DB" w:rsidRDefault="007F39DB" w:rsidP="007F36E3">
      <w:pPr>
        <w:pStyle w:val="NormalWeb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2266E2">
        <w:rPr>
          <w:sz w:val="28"/>
          <w:szCs w:val="28"/>
        </w:rPr>
        <w:t xml:space="preserve">5.07.2017 г. в </w:t>
      </w:r>
      <w:r>
        <w:rPr>
          <w:sz w:val="28"/>
          <w:szCs w:val="28"/>
        </w:rPr>
        <w:t>Отделе содействия занятости населения по Дубенскому району ГКУ РМ «ЦЗН Чамзинский» состоялась</w:t>
      </w:r>
      <w:r w:rsidRPr="002266E2">
        <w:rPr>
          <w:sz w:val="28"/>
          <w:szCs w:val="28"/>
        </w:rPr>
        <w:t xml:space="preserve"> мини–ярмарка вакансий </w:t>
      </w:r>
      <w:r w:rsidRPr="002266E2">
        <w:rPr>
          <w:sz w:val="28"/>
          <w:szCs w:val="28"/>
        </w:rPr>
        <w:softHyphen/>
        <w:t xml:space="preserve"> для безработных</w:t>
      </w:r>
      <w:r>
        <w:rPr>
          <w:sz w:val="28"/>
          <w:szCs w:val="28"/>
        </w:rPr>
        <w:t xml:space="preserve"> граждан</w:t>
      </w:r>
      <w:r w:rsidRPr="002266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для несовершеннолетних </w:t>
      </w:r>
      <w:r w:rsidRPr="002266E2">
        <w:rPr>
          <w:sz w:val="28"/>
          <w:szCs w:val="28"/>
        </w:rPr>
        <w:t>граждан</w:t>
      </w:r>
      <w:r w:rsidRPr="006D2F7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 возрасте от 14 до 18 лет, желающих трудоустроится в </w:t>
      </w:r>
      <w:r w:rsidRPr="002266E2">
        <w:rPr>
          <w:color w:val="000000"/>
          <w:sz w:val="28"/>
          <w:szCs w:val="28"/>
        </w:rPr>
        <w:t>свободное от учебы время.</w:t>
      </w:r>
    </w:p>
    <w:p w:rsidR="007F39DB" w:rsidRPr="00284C8C" w:rsidRDefault="007F39DB" w:rsidP="007C727D">
      <w:pPr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F30AB">
        <w:rPr>
          <w:rFonts w:ascii="Times New Roman" w:hAnsi="Times New Roman"/>
          <w:sz w:val="28"/>
          <w:szCs w:val="28"/>
        </w:rPr>
        <w:t xml:space="preserve">Мероприятие посетили </w:t>
      </w:r>
      <w:r w:rsidRPr="00AB17D3">
        <w:rPr>
          <w:rFonts w:ascii="Times New Roman" w:hAnsi="Times New Roman"/>
          <w:sz w:val="28"/>
          <w:szCs w:val="28"/>
        </w:rPr>
        <w:t>42</w:t>
      </w:r>
      <w:r w:rsidRPr="00AF30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граждана</w:t>
      </w:r>
      <w:r w:rsidRPr="00AF30AB">
        <w:rPr>
          <w:rFonts w:ascii="Times New Roman" w:hAnsi="Times New Roman"/>
          <w:sz w:val="28"/>
          <w:szCs w:val="28"/>
        </w:rPr>
        <w:t>, желающих найти работу,</w:t>
      </w:r>
      <w:r w:rsidRPr="00AF30AB">
        <w:rPr>
          <w:rFonts w:ascii="Times New Roman" w:hAnsi="Times New Roman"/>
          <w:color w:val="333333"/>
          <w:sz w:val="28"/>
          <w:szCs w:val="28"/>
        </w:rPr>
        <w:t xml:space="preserve"> из них </w:t>
      </w:r>
      <w:r w:rsidRPr="00AB17D3">
        <w:rPr>
          <w:rFonts w:ascii="Times New Roman" w:hAnsi="Times New Roman"/>
          <w:color w:val="333333"/>
          <w:sz w:val="28"/>
          <w:szCs w:val="28"/>
        </w:rPr>
        <w:t>1</w:t>
      </w:r>
      <w:r w:rsidRPr="00ED7FBD">
        <w:rPr>
          <w:rFonts w:ascii="Times New Roman" w:hAnsi="Times New Roman"/>
          <w:color w:val="333333"/>
          <w:sz w:val="28"/>
          <w:szCs w:val="28"/>
        </w:rPr>
        <w:t>4</w:t>
      </w:r>
      <w:r w:rsidRPr="00AF30AB">
        <w:rPr>
          <w:rFonts w:ascii="Times New Roman" w:hAnsi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/>
          <w:color w:val="333333"/>
          <w:sz w:val="28"/>
          <w:szCs w:val="28"/>
        </w:rPr>
        <w:t>подростков</w:t>
      </w:r>
      <w:r w:rsidRPr="00AF30AB">
        <w:rPr>
          <w:rFonts w:ascii="Times New Roman" w:hAnsi="Times New Roman"/>
          <w:color w:val="333333"/>
          <w:sz w:val="28"/>
          <w:szCs w:val="28"/>
        </w:rPr>
        <w:t>.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AF30AB">
        <w:rPr>
          <w:rFonts w:ascii="Times New Roman" w:hAnsi="Times New Roman"/>
          <w:sz w:val="28"/>
          <w:szCs w:val="28"/>
        </w:rPr>
        <w:t xml:space="preserve">Соискателям была предоставлена возможность встречи с представителями </w:t>
      </w:r>
      <w:r>
        <w:rPr>
          <w:rFonts w:ascii="Times New Roman" w:hAnsi="Times New Roman"/>
          <w:sz w:val="28"/>
          <w:szCs w:val="28"/>
        </w:rPr>
        <w:t>организаций</w:t>
      </w:r>
      <w:r w:rsidRPr="00AF30AB">
        <w:rPr>
          <w:rFonts w:ascii="Times New Roman" w:hAnsi="Times New Roman"/>
          <w:sz w:val="28"/>
          <w:szCs w:val="28"/>
        </w:rPr>
        <w:t>.  На мини-ярмарке ваканс</w:t>
      </w:r>
      <w:r>
        <w:rPr>
          <w:rFonts w:ascii="Times New Roman" w:hAnsi="Times New Roman"/>
          <w:sz w:val="28"/>
          <w:szCs w:val="28"/>
        </w:rPr>
        <w:t>ий присутствовали представители 9 о</w:t>
      </w:r>
      <w:r w:rsidRPr="00AF30AB">
        <w:rPr>
          <w:rFonts w:ascii="Times New Roman" w:hAnsi="Times New Roman"/>
          <w:sz w:val="28"/>
          <w:szCs w:val="28"/>
        </w:rPr>
        <w:t xml:space="preserve">рганизаций </w:t>
      </w:r>
      <w:r>
        <w:rPr>
          <w:rFonts w:ascii="Times New Roman" w:hAnsi="Times New Roman"/>
          <w:sz w:val="28"/>
          <w:szCs w:val="28"/>
        </w:rPr>
        <w:t xml:space="preserve">Дубенского </w:t>
      </w:r>
      <w:r w:rsidRPr="00AF30AB">
        <w:rPr>
          <w:rFonts w:ascii="Times New Roman" w:hAnsi="Times New Roman"/>
          <w:sz w:val="28"/>
          <w:szCs w:val="28"/>
        </w:rPr>
        <w:t>района:</w:t>
      </w:r>
      <w:r>
        <w:rPr>
          <w:rFonts w:ascii="Times New Roman" w:hAnsi="Times New Roman"/>
          <w:sz w:val="28"/>
          <w:szCs w:val="28"/>
        </w:rPr>
        <w:t xml:space="preserve"> ГБСУ СОССЗН РМ «Пуркаевский  психоневрологический интернат», ООО «СтройИнвест и К», ООО «Петровское», ООО «Агрофирма Юбилейная», ООО «Союз», ООО «Моргинское», Администрации Березовского, Кочкуровского и Моргинского сельских поселений</w:t>
      </w:r>
      <w:r w:rsidRPr="00AF30A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4C8C">
        <w:rPr>
          <w:rFonts w:ascii="Times New Roman" w:hAnsi="Times New Roman"/>
          <w:color w:val="000000"/>
          <w:sz w:val="28"/>
          <w:szCs w:val="28"/>
          <w:lang w:eastAsia="ru-RU"/>
        </w:rPr>
        <w:t>Им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 была</w:t>
      </w:r>
      <w:r w:rsidRPr="00284C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заявлен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а</w:t>
      </w:r>
      <w:r w:rsidRPr="00284C8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31 вакансия по профессиям: санитарка, сестра хозяйка, бухгалтер, лаборант, уборщик производственных и служебных помещений,  подсобный рабочий, механизатор, технолог, электромонтер, зоотехник, кондитер, повар, тракторист – машинист сельскохозяйственного производства, уборщики территорий.</w:t>
      </w:r>
    </w:p>
    <w:p w:rsidR="007F39DB" w:rsidRPr="007C727D" w:rsidRDefault="007F39DB" w:rsidP="007C727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C727D">
        <w:rPr>
          <w:rFonts w:ascii="Times New Roman" w:hAnsi="Times New Roman"/>
          <w:color w:val="212121"/>
          <w:sz w:val="28"/>
          <w:szCs w:val="28"/>
        </w:rPr>
        <w:t>Представители вышеперечисленных организаци</w:t>
      </w:r>
      <w:r>
        <w:rPr>
          <w:rFonts w:ascii="Times New Roman" w:hAnsi="Times New Roman"/>
          <w:color w:val="212121"/>
          <w:sz w:val="28"/>
          <w:szCs w:val="28"/>
        </w:rPr>
        <w:t>й</w:t>
      </w:r>
      <w:r w:rsidRPr="007C727D">
        <w:rPr>
          <w:rFonts w:ascii="Times New Roman" w:hAnsi="Times New Roman"/>
          <w:color w:val="212121"/>
          <w:sz w:val="28"/>
          <w:szCs w:val="28"/>
        </w:rPr>
        <w:t xml:space="preserve"> рассказали о своих предприятиях и организациях, а также рассказали об имеющихся вакансиях, о требованиях к соискателям вакантных рабочих мест, об условиях труда, в том числе и  для граждан с ограниченными возможностями здоровья, так как </w:t>
      </w:r>
      <w:r>
        <w:rPr>
          <w:rFonts w:ascii="Times New Roman" w:hAnsi="Times New Roman"/>
          <w:color w:val="212121"/>
          <w:sz w:val="28"/>
          <w:szCs w:val="28"/>
        </w:rPr>
        <w:t>присутствовали граждане данной категории, из числа безработных.</w:t>
      </w:r>
    </w:p>
    <w:p w:rsidR="007F39DB" w:rsidRDefault="007F39DB" w:rsidP="00AB0220">
      <w:pPr>
        <w:pStyle w:val="NormalWeb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 w:rsidRPr="002266E2">
        <w:rPr>
          <w:color w:val="000000"/>
          <w:sz w:val="28"/>
          <w:szCs w:val="28"/>
        </w:rPr>
        <w:t>В рамках мини</w:t>
      </w:r>
      <w:r>
        <w:rPr>
          <w:color w:val="000000"/>
          <w:sz w:val="28"/>
          <w:szCs w:val="28"/>
        </w:rPr>
        <w:t xml:space="preserve"> </w:t>
      </w:r>
      <w:r w:rsidRPr="002266E2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r w:rsidRPr="002A09E6">
        <w:rPr>
          <w:sz w:val="28"/>
          <w:szCs w:val="28"/>
        </w:rPr>
        <w:t>ярмарки с гражданами были проведены индивидуальные беседы, в том числе с подростками была проведена беседа о профессиональном выборе, о необходимости изучения своих интересов,</w:t>
      </w:r>
      <w:r w:rsidRPr="002266E2">
        <w:rPr>
          <w:color w:val="000000"/>
          <w:sz w:val="28"/>
          <w:szCs w:val="28"/>
        </w:rPr>
        <w:t xml:space="preserve"> склонностей к той или иной профессии</w:t>
      </w:r>
      <w:r>
        <w:rPr>
          <w:color w:val="000000"/>
          <w:sz w:val="28"/>
          <w:szCs w:val="28"/>
        </w:rPr>
        <w:t>.</w:t>
      </w:r>
      <w:r w:rsidRPr="00AB022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Участники мероприятия ознакомились с информацией о ситуации на рынке труда Дубенского района и по Республике Мордовия, реализуемых мероприятиях активной политики занятости населения, в том числе по временному трудоустройству несовершеннолетних граждан в возрасте от 14 до 18 лет в свободное от учебы время.</w:t>
      </w:r>
    </w:p>
    <w:p w:rsidR="007F39DB" w:rsidRPr="002266E2" w:rsidRDefault="007F39DB" w:rsidP="00AB0220">
      <w:pPr>
        <w:pStyle w:val="NormalWeb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р</w:t>
      </w:r>
      <w:r w:rsidRPr="00284C8C">
        <w:rPr>
          <w:color w:val="000000"/>
          <w:sz w:val="28"/>
          <w:szCs w:val="28"/>
        </w:rPr>
        <w:t>езультат</w:t>
      </w:r>
      <w:r>
        <w:rPr>
          <w:color w:val="000000"/>
          <w:sz w:val="28"/>
          <w:szCs w:val="28"/>
        </w:rPr>
        <w:t>е</w:t>
      </w:r>
      <w:r w:rsidRPr="00284C8C">
        <w:rPr>
          <w:color w:val="000000"/>
          <w:sz w:val="28"/>
          <w:szCs w:val="28"/>
        </w:rPr>
        <w:t xml:space="preserve"> проведенного мероприятия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14</w:t>
      </w:r>
      <w:r w:rsidRPr="002266E2">
        <w:rPr>
          <w:sz w:val="28"/>
          <w:szCs w:val="28"/>
        </w:rPr>
        <w:t xml:space="preserve"> граждан получили приглашения на работу, </w:t>
      </w:r>
      <w:r>
        <w:rPr>
          <w:sz w:val="28"/>
          <w:szCs w:val="28"/>
        </w:rPr>
        <w:t>из них были трудоустроены: 2 граждан на постоянную работу, 11 на временные работы. Так же п</w:t>
      </w:r>
      <w:r w:rsidRPr="002266E2">
        <w:rPr>
          <w:color w:val="000000"/>
          <w:sz w:val="28"/>
          <w:szCs w:val="28"/>
        </w:rPr>
        <w:t xml:space="preserve">о итогам проведения ярмарки </w:t>
      </w:r>
      <w:r>
        <w:rPr>
          <w:color w:val="000000"/>
          <w:sz w:val="28"/>
          <w:szCs w:val="28"/>
        </w:rPr>
        <w:t>3</w:t>
      </w:r>
      <w:r w:rsidRPr="002266E2">
        <w:rPr>
          <w:color w:val="000000"/>
          <w:sz w:val="28"/>
          <w:szCs w:val="28"/>
        </w:rPr>
        <w:t xml:space="preserve"> участников с </w:t>
      </w:r>
      <w:r>
        <w:rPr>
          <w:color w:val="000000"/>
          <w:sz w:val="28"/>
          <w:szCs w:val="28"/>
        </w:rPr>
        <w:t>17</w:t>
      </w:r>
      <w:r w:rsidRPr="002266E2">
        <w:rPr>
          <w:color w:val="000000"/>
          <w:sz w:val="28"/>
          <w:szCs w:val="28"/>
        </w:rPr>
        <w:t xml:space="preserve"> ию</w:t>
      </w:r>
      <w:r>
        <w:rPr>
          <w:color w:val="000000"/>
          <w:sz w:val="28"/>
          <w:szCs w:val="28"/>
        </w:rPr>
        <w:t>л</w:t>
      </w:r>
      <w:r w:rsidRPr="002266E2">
        <w:rPr>
          <w:color w:val="000000"/>
          <w:sz w:val="28"/>
          <w:szCs w:val="28"/>
        </w:rPr>
        <w:t xml:space="preserve">я 2017 года будут трудоустроены в </w:t>
      </w:r>
      <w:r>
        <w:rPr>
          <w:color w:val="000000"/>
          <w:sz w:val="28"/>
          <w:szCs w:val="28"/>
        </w:rPr>
        <w:t xml:space="preserve">Администрацию </w:t>
      </w:r>
      <w:r w:rsidRPr="002266E2">
        <w:rPr>
          <w:color w:val="000000"/>
          <w:sz w:val="28"/>
          <w:szCs w:val="28"/>
        </w:rPr>
        <w:t xml:space="preserve">  </w:t>
      </w:r>
      <w:r>
        <w:rPr>
          <w:color w:val="000000"/>
          <w:sz w:val="28"/>
          <w:szCs w:val="28"/>
        </w:rPr>
        <w:t xml:space="preserve">Березовского сельского поселения </w:t>
      </w:r>
      <w:r w:rsidRPr="002266E2">
        <w:rPr>
          <w:color w:val="000000"/>
          <w:sz w:val="28"/>
          <w:szCs w:val="28"/>
        </w:rPr>
        <w:t>на временн</w:t>
      </w:r>
      <w:r>
        <w:rPr>
          <w:color w:val="000000"/>
          <w:sz w:val="28"/>
          <w:szCs w:val="28"/>
        </w:rPr>
        <w:t>ые</w:t>
      </w:r>
      <w:r w:rsidRPr="002266E2">
        <w:rPr>
          <w:color w:val="000000"/>
          <w:sz w:val="28"/>
          <w:szCs w:val="28"/>
        </w:rPr>
        <w:t xml:space="preserve"> работ</w:t>
      </w:r>
      <w:r>
        <w:rPr>
          <w:color w:val="000000"/>
          <w:sz w:val="28"/>
          <w:szCs w:val="28"/>
        </w:rPr>
        <w:t>ы</w:t>
      </w:r>
      <w:r w:rsidRPr="002266E2">
        <w:rPr>
          <w:color w:val="000000"/>
          <w:sz w:val="28"/>
          <w:szCs w:val="28"/>
        </w:rPr>
        <w:t xml:space="preserve"> в период летних каникул.</w:t>
      </w:r>
    </w:p>
    <w:p w:rsidR="007F39DB" w:rsidRDefault="007F39DB" w:rsidP="00FF0571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2266E2">
        <w:rPr>
          <w:rFonts w:ascii="Verdana" w:hAnsi="Verdana" w:cs="Verdana"/>
          <w:color w:val="000000"/>
          <w:sz w:val="28"/>
          <w:szCs w:val="28"/>
          <w:shd w:val="clear" w:color="auto" w:fill="E9E8DB"/>
        </w:rPr>
        <w:t>﻿</w:t>
      </w:r>
      <w:r w:rsidRPr="007C7011">
        <w:rPr>
          <w:sz w:val="28"/>
          <w:szCs w:val="28"/>
        </w:rPr>
        <w:t xml:space="preserve"> </w:t>
      </w:r>
    </w:p>
    <w:sectPr w:rsidR="007F39DB" w:rsidSect="007F36E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36E3"/>
    <w:rsid w:val="0006617C"/>
    <w:rsid w:val="0010195F"/>
    <w:rsid w:val="00132E0A"/>
    <w:rsid w:val="001756BE"/>
    <w:rsid w:val="001D0FA6"/>
    <w:rsid w:val="002266E2"/>
    <w:rsid w:val="00284C8C"/>
    <w:rsid w:val="002A09E6"/>
    <w:rsid w:val="003057CC"/>
    <w:rsid w:val="00382FCC"/>
    <w:rsid w:val="003C214A"/>
    <w:rsid w:val="003E1A4F"/>
    <w:rsid w:val="005E7906"/>
    <w:rsid w:val="006D2F71"/>
    <w:rsid w:val="006F1C40"/>
    <w:rsid w:val="007C7011"/>
    <w:rsid w:val="007C727D"/>
    <w:rsid w:val="007F36E3"/>
    <w:rsid w:val="007F39DB"/>
    <w:rsid w:val="00810EE5"/>
    <w:rsid w:val="00834323"/>
    <w:rsid w:val="00976AE5"/>
    <w:rsid w:val="00983057"/>
    <w:rsid w:val="00A339AA"/>
    <w:rsid w:val="00A45E12"/>
    <w:rsid w:val="00AB0220"/>
    <w:rsid w:val="00AB17D3"/>
    <w:rsid w:val="00AF30AB"/>
    <w:rsid w:val="00B244F5"/>
    <w:rsid w:val="00B81442"/>
    <w:rsid w:val="00BE1D3A"/>
    <w:rsid w:val="00BE5129"/>
    <w:rsid w:val="00BF1B78"/>
    <w:rsid w:val="00CE7210"/>
    <w:rsid w:val="00D06BB7"/>
    <w:rsid w:val="00D94097"/>
    <w:rsid w:val="00D956B2"/>
    <w:rsid w:val="00E9493B"/>
    <w:rsid w:val="00EC5AC9"/>
    <w:rsid w:val="00ED2AAB"/>
    <w:rsid w:val="00ED7FBD"/>
    <w:rsid w:val="00F139B4"/>
    <w:rsid w:val="00F41B2A"/>
    <w:rsid w:val="00F472C6"/>
    <w:rsid w:val="00F9232A"/>
    <w:rsid w:val="00F925DA"/>
    <w:rsid w:val="00FF05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36E3"/>
    <w:pPr>
      <w:ind w:firstLine="539"/>
      <w:jc w:val="center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7F36E3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3E1A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34323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5017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130</TotalTime>
  <Pages>1</Pages>
  <Words>394</Words>
  <Characters>2248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Эдуард</dc:creator>
  <cp:keywords/>
  <dc:description/>
  <cp:lastModifiedBy>ГКУ РМ "ЦЗН Дубенского района"</cp:lastModifiedBy>
  <cp:revision>16</cp:revision>
  <cp:lastPrinted>2017-07-10T13:04:00Z</cp:lastPrinted>
  <dcterms:created xsi:type="dcterms:W3CDTF">2017-07-07T23:33:00Z</dcterms:created>
  <dcterms:modified xsi:type="dcterms:W3CDTF">2017-07-10T13:52:00Z</dcterms:modified>
</cp:coreProperties>
</file>