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ACC" w:rsidRPr="009D4B2B" w:rsidRDefault="00837ACC" w:rsidP="009D008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Кадастровая палата сообщает о новых услугах</w:t>
      </w:r>
    </w:p>
    <w:p w:rsidR="00837ACC" w:rsidRPr="009D4B2B" w:rsidRDefault="00837ACC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37ACC" w:rsidRPr="00602CF0" w:rsidRDefault="00837ACC" w:rsidP="00602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9032"/>
      <w:r w:rsidRPr="00602CF0">
        <w:rPr>
          <w:rFonts w:ascii="Times New Roman" w:hAnsi="Times New Roman" w:cs="Times New Roman"/>
          <w:sz w:val="28"/>
          <w:szCs w:val="28"/>
        </w:rPr>
        <w:t xml:space="preserve">В соответствии с приказом ФГБУ «ФКП Росреестра» </w:t>
      </w:r>
      <w:r w:rsidRPr="003D52F6">
        <w:rPr>
          <w:rFonts w:ascii="Times New Roman" w:hAnsi="Times New Roman" w:cs="Times New Roman"/>
          <w:sz w:val="28"/>
          <w:szCs w:val="28"/>
        </w:rPr>
        <w:t>Кадастровая палата</w:t>
      </w:r>
      <w:r w:rsidRPr="00602CF0">
        <w:rPr>
          <w:rFonts w:ascii="Times New Roman" w:hAnsi="Times New Roman" w:cs="Times New Roman"/>
          <w:sz w:val="28"/>
          <w:szCs w:val="28"/>
        </w:rPr>
        <w:t xml:space="preserve"> приступил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2CF0">
        <w:rPr>
          <w:rFonts w:ascii="Times New Roman" w:hAnsi="Times New Roman" w:cs="Times New Roman"/>
          <w:sz w:val="28"/>
          <w:szCs w:val="28"/>
        </w:rPr>
        <w:t xml:space="preserve"> к оказанию услуг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602CF0">
        <w:rPr>
          <w:rFonts w:ascii="Times New Roman" w:hAnsi="Times New Roman" w:cs="Times New Roman"/>
          <w:sz w:val="28"/>
          <w:szCs w:val="28"/>
        </w:rPr>
        <w:t xml:space="preserve">подготовке договоров </w:t>
      </w:r>
      <w:r>
        <w:rPr>
          <w:rFonts w:ascii="Times New Roman" w:hAnsi="Times New Roman" w:cs="Times New Roman"/>
          <w:sz w:val="28"/>
          <w:szCs w:val="28"/>
        </w:rPr>
        <w:t xml:space="preserve">и соглашений </w:t>
      </w:r>
      <w:r w:rsidRPr="00602CF0">
        <w:rPr>
          <w:rFonts w:ascii="Times New Roman" w:hAnsi="Times New Roman" w:cs="Times New Roman"/>
          <w:sz w:val="28"/>
          <w:szCs w:val="28"/>
        </w:rPr>
        <w:t>на регистрацию прав и консультированию по пакету документов, необходимых для регистрации прав и кадастрового учета.</w:t>
      </w:r>
    </w:p>
    <w:p w:rsidR="00837ACC" w:rsidRPr="00602CF0" w:rsidRDefault="00837ACC" w:rsidP="00602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CF0">
        <w:rPr>
          <w:rFonts w:ascii="Times New Roman" w:hAnsi="Times New Roman" w:cs="Times New Roman"/>
          <w:sz w:val="28"/>
          <w:szCs w:val="28"/>
        </w:rPr>
        <w:t>Теперь нет необходимости для составления договора или для получения юридической консультации пользоваться услугами сторонних посредников, не имеющих никакого отношения к кадастровой палате и (или) Управлению Росреестра.</w:t>
      </w:r>
    </w:p>
    <w:p w:rsidR="00837ACC" w:rsidRPr="00602CF0" w:rsidRDefault="00837ACC" w:rsidP="00602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CF0">
        <w:rPr>
          <w:rFonts w:ascii="Times New Roman" w:hAnsi="Times New Roman" w:cs="Times New Roman"/>
          <w:sz w:val="28"/>
          <w:szCs w:val="28"/>
        </w:rPr>
        <w:t>Преимущества очевидны:</w:t>
      </w:r>
    </w:p>
    <w:p w:rsidR="00837ACC" w:rsidRPr="00602CF0" w:rsidRDefault="00837ACC" w:rsidP="00602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CF0">
        <w:rPr>
          <w:rFonts w:ascii="Times New Roman" w:hAnsi="Times New Roman" w:cs="Times New Roman"/>
          <w:sz w:val="28"/>
          <w:szCs w:val="28"/>
        </w:rPr>
        <w:t>- осуществл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602CF0">
        <w:rPr>
          <w:rFonts w:ascii="Times New Roman" w:hAnsi="Times New Roman" w:cs="Times New Roman"/>
          <w:sz w:val="28"/>
          <w:szCs w:val="28"/>
        </w:rPr>
        <w:t xml:space="preserve"> юридически</w:t>
      </w:r>
      <w:r>
        <w:rPr>
          <w:rFonts w:ascii="Times New Roman" w:hAnsi="Times New Roman" w:cs="Times New Roman"/>
          <w:sz w:val="28"/>
          <w:szCs w:val="28"/>
        </w:rPr>
        <w:t>х консультаций и составление</w:t>
      </w:r>
      <w:r w:rsidRPr="00602CF0">
        <w:rPr>
          <w:rFonts w:ascii="Times New Roman" w:hAnsi="Times New Roman" w:cs="Times New Roman"/>
          <w:sz w:val="28"/>
          <w:szCs w:val="28"/>
        </w:rPr>
        <w:t xml:space="preserve">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02CF0">
        <w:rPr>
          <w:rFonts w:ascii="Times New Roman" w:hAnsi="Times New Roman" w:cs="Times New Roman"/>
          <w:sz w:val="28"/>
          <w:szCs w:val="28"/>
        </w:rPr>
        <w:t xml:space="preserve"> для регистрации специалист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602CF0">
        <w:rPr>
          <w:rFonts w:ascii="Times New Roman" w:hAnsi="Times New Roman" w:cs="Times New Roman"/>
          <w:sz w:val="28"/>
          <w:szCs w:val="28"/>
        </w:rPr>
        <w:t>, непосредственно участвующи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602CF0">
        <w:rPr>
          <w:rFonts w:ascii="Times New Roman" w:hAnsi="Times New Roman" w:cs="Times New Roman"/>
          <w:sz w:val="28"/>
          <w:szCs w:val="28"/>
        </w:rPr>
        <w:t xml:space="preserve"> в учетно-регистрационных процедурах, что означает безусловное знание темы и высокое качество оказываемых услуг;</w:t>
      </w:r>
    </w:p>
    <w:p w:rsidR="00837ACC" w:rsidRPr="00602CF0" w:rsidRDefault="00837ACC" w:rsidP="00602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 услуг</w:t>
      </w:r>
      <w:r w:rsidRPr="00602CF0">
        <w:rPr>
          <w:rFonts w:ascii="Times New Roman" w:hAnsi="Times New Roman" w:cs="Times New Roman"/>
          <w:sz w:val="28"/>
          <w:szCs w:val="28"/>
        </w:rPr>
        <w:t xml:space="preserve"> не частным предпринимателем, цель которого извлечение прибыли, а государственным учреждением, важнейшей целью которого является повышение качества и доступности государственных услуг;</w:t>
      </w:r>
    </w:p>
    <w:p w:rsidR="00837ACC" w:rsidRDefault="00837ACC" w:rsidP="00602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CF0">
        <w:rPr>
          <w:rFonts w:ascii="Times New Roman" w:hAnsi="Times New Roman" w:cs="Times New Roman"/>
          <w:sz w:val="28"/>
          <w:szCs w:val="28"/>
        </w:rPr>
        <w:t xml:space="preserve">- стоимость услуг по консультированию и составлению договоров одна из самых низких на рынке. </w:t>
      </w:r>
    </w:p>
    <w:p w:rsidR="00837ACC" w:rsidRPr="00602CF0" w:rsidRDefault="00837ACC" w:rsidP="00602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Воспользоваться услугами Ф</w:t>
      </w:r>
      <w:r w:rsidRPr="00602CF0">
        <w:rPr>
          <w:rFonts w:ascii="Times New Roman" w:hAnsi="Times New Roman" w:cs="Times New Roman"/>
          <w:sz w:val="28"/>
          <w:szCs w:val="28"/>
        </w:rPr>
        <w:t>илиала по составлению договоров и оказанию юридических консультаций можно, обратившись в офис филиала по адресу:</w:t>
      </w:r>
      <w:r>
        <w:rPr>
          <w:rFonts w:ascii="Times New Roman" w:hAnsi="Times New Roman" w:cs="Times New Roman"/>
          <w:sz w:val="28"/>
          <w:szCs w:val="28"/>
        </w:rPr>
        <w:t xml:space="preserve">             г. Саранск, ул. Лямбирское шоссе, д. </w:t>
      </w:r>
      <w:r w:rsidRPr="00602CF0">
        <w:rPr>
          <w:rFonts w:ascii="Times New Roman" w:hAnsi="Times New Roman" w:cs="Times New Roman"/>
          <w:sz w:val="28"/>
          <w:szCs w:val="28"/>
        </w:rPr>
        <w:t>10Б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2CF0">
        <w:rPr>
          <w:rFonts w:ascii="Times New Roman" w:hAnsi="Times New Roman" w:cs="Times New Roman"/>
          <w:sz w:val="28"/>
          <w:szCs w:val="28"/>
        </w:rPr>
        <w:t xml:space="preserve"> окно приема №1. Все подробности можно получить по телефону: 79-02-11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7ACC" w:rsidRDefault="00837ACC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837ACC" w:rsidRDefault="00837ACC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837ACC" w:rsidRDefault="00837ACC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sectPr w:rsidR="00837ACC" w:rsidSect="00F837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16C75"/>
    <w:rsid w:val="00020398"/>
    <w:rsid w:val="00083F79"/>
    <w:rsid w:val="000A2958"/>
    <w:rsid w:val="000F656E"/>
    <w:rsid w:val="00141D49"/>
    <w:rsid w:val="0019794A"/>
    <w:rsid w:val="001D3316"/>
    <w:rsid w:val="001F32D7"/>
    <w:rsid w:val="00272A25"/>
    <w:rsid w:val="002902BC"/>
    <w:rsid w:val="002A3217"/>
    <w:rsid w:val="002B441A"/>
    <w:rsid w:val="002C6463"/>
    <w:rsid w:val="002D1BC5"/>
    <w:rsid w:val="002D72D8"/>
    <w:rsid w:val="00316A6C"/>
    <w:rsid w:val="00322C6C"/>
    <w:rsid w:val="00342E03"/>
    <w:rsid w:val="003461E6"/>
    <w:rsid w:val="00347C9B"/>
    <w:rsid w:val="00356EF7"/>
    <w:rsid w:val="0037267E"/>
    <w:rsid w:val="003B48B5"/>
    <w:rsid w:val="003D1FCD"/>
    <w:rsid w:val="003D52F6"/>
    <w:rsid w:val="003E14F2"/>
    <w:rsid w:val="003E7FA0"/>
    <w:rsid w:val="003F6453"/>
    <w:rsid w:val="004041B9"/>
    <w:rsid w:val="00440F2D"/>
    <w:rsid w:val="00441FC5"/>
    <w:rsid w:val="00467C06"/>
    <w:rsid w:val="00475619"/>
    <w:rsid w:val="00533CD3"/>
    <w:rsid w:val="00536E43"/>
    <w:rsid w:val="00545483"/>
    <w:rsid w:val="00553142"/>
    <w:rsid w:val="0055560E"/>
    <w:rsid w:val="005C0C68"/>
    <w:rsid w:val="005D34A1"/>
    <w:rsid w:val="005E045D"/>
    <w:rsid w:val="005F654A"/>
    <w:rsid w:val="005F74AD"/>
    <w:rsid w:val="00602CF0"/>
    <w:rsid w:val="0060457D"/>
    <w:rsid w:val="00642177"/>
    <w:rsid w:val="00654A09"/>
    <w:rsid w:val="00660802"/>
    <w:rsid w:val="00684F72"/>
    <w:rsid w:val="00693FB2"/>
    <w:rsid w:val="006E0E4E"/>
    <w:rsid w:val="006E0F24"/>
    <w:rsid w:val="006E73AC"/>
    <w:rsid w:val="006F593E"/>
    <w:rsid w:val="006F69CF"/>
    <w:rsid w:val="0070744D"/>
    <w:rsid w:val="00720ACC"/>
    <w:rsid w:val="00721CC1"/>
    <w:rsid w:val="0072343A"/>
    <w:rsid w:val="00774327"/>
    <w:rsid w:val="00781330"/>
    <w:rsid w:val="00794484"/>
    <w:rsid w:val="00806A58"/>
    <w:rsid w:val="0081298C"/>
    <w:rsid w:val="008158F8"/>
    <w:rsid w:val="00822869"/>
    <w:rsid w:val="008318E1"/>
    <w:rsid w:val="00837ACC"/>
    <w:rsid w:val="008B54E2"/>
    <w:rsid w:val="008E7D84"/>
    <w:rsid w:val="008F318B"/>
    <w:rsid w:val="0092336A"/>
    <w:rsid w:val="00964A44"/>
    <w:rsid w:val="00991312"/>
    <w:rsid w:val="0099371A"/>
    <w:rsid w:val="0099738B"/>
    <w:rsid w:val="009A0B30"/>
    <w:rsid w:val="009D0083"/>
    <w:rsid w:val="009D4B2B"/>
    <w:rsid w:val="009D7D82"/>
    <w:rsid w:val="00A03DEE"/>
    <w:rsid w:val="00A14987"/>
    <w:rsid w:val="00A258C9"/>
    <w:rsid w:val="00A9111E"/>
    <w:rsid w:val="00A96775"/>
    <w:rsid w:val="00A96997"/>
    <w:rsid w:val="00AE1EE1"/>
    <w:rsid w:val="00B9180D"/>
    <w:rsid w:val="00BC25ED"/>
    <w:rsid w:val="00BD3EB7"/>
    <w:rsid w:val="00BF06F1"/>
    <w:rsid w:val="00C24E2F"/>
    <w:rsid w:val="00C27A63"/>
    <w:rsid w:val="00C41F75"/>
    <w:rsid w:val="00C555E5"/>
    <w:rsid w:val="00C772A7"/>
    <w:rsid w:val="00CA2980"/>
    <w:rsid w:val="00CA7081"/>
    <w:rsid w:val="00CC7EBF"/>
    <w:rsid w:val="00CE0068"/>
    <w:rsid w:val="00CE5EE2"/>
    <w:rsid w:val="00CE6BA4"/>
    <w:rsid w:val="00CF1882"/>
    <w:rsid w:val="00D11C2E"/>
    <w:rsid w:val="00D20BEF"/>
    <w:rsid w:val="00D231C6"/>
    <w:rsid w:val="00D47A86"/>
    <w:rsid w:val="00D50846"/>
    <w:rsid w:val="00D569C5"/>
    <w:rsid w:val="00D6509E"/>
    <w:rsid w:val="00D83E6F"/>
    <w:rsid w:val="00D9791E"/>
    <w:rsid w:val="00DC353B"/>
    <w:rsid w:val="00E27C4F"/>
    <w:rsid w:val="00E913B5"/>
    <w:rsid w:val="00F64AFF"/>
    <w:rsid w:val="00F73910"/>
    <w:rsid w:val="00F83769"/>
    <w:rsid w:val="00FD1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99371A"/>
    <w:rPr>
      <w:color w:val="auto"/>
    </w:rPr>
  </w:style>
  <w:style w:type="table" w:styleId="TableGrid">
    <w:name w:val="Table Grid"/>
    <w:basedOn w:val="TableNormal"/>
    <w:uiPriority w:val="99"/>
    <w:rsid w:val="003461E6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0">
    <w:name w:val="Заголовок статьи"/>
    <w:basedOn w:val="Normal"/>
    <w:next w:val="Normal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1">
    <w:name w:val="Цветовое выделение"/>
    <w:uiPriority w:val="99"/>
    <w:rsid w:val="005E045D"/>
    <w:rPr>
      <w:b/>
      <w:bCs/>
      <w:color w:val="26282F"/>
    </w:rPr>
  </w:style>
  <w:style w:type="paragraph" w:styleId="DocumentMap">
    <w:name w:val="Document Map"/>
    <w:basedOn w:val="Normal"/>
    <w:link w:val="DocumentMapChar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6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366</TotalTime>
  <Pages>1</Pages>
  <Words>199</Words>
  <Characters>1135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Егорова Татьяна</cp:lastModifiedBy>
  <cp:revision>16</cp:revision>
  <cp:lastPrinted>2017-08-03T08:28:00Z</cp:lastPrinted>
  <dcterms:created xsi:type="dcterms:W3CDTF">2017-07-21T09:32:00Z</dcterms:created>
  <dcterms:modified xsi:type="dcterms:W3CDTF">2017-08-04T07:35:00Z</dcterms:modified>
</cp:coreProperties>
</file>