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C7E" w:rsidRPr="009D4B2B" w:rsidRDefault="00275C7E" w:rsidP="009D008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Кадастровая палата сообщает об изменении порядка приема и выдачи документов</w:t>
      </w:r>
    </w:p>
    <w:p w:rsidR="00275C7E" w:rsidRPr="009D4B2B" w:rsidRDefault="00275C7E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75C7E" w:rsidRDefault="00275C7E" w:rsidP="009D0083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9032"/>
      <w:r>
        <w:rPr>
          <w:rFonts w:ascii="Times New Roman" w:hAnsi="Times New Roman" w:cs="Times New Roman"/>
          <w:sz w:val="28"/>
          <w:szCs w:val="28"/>
        </w:rPr>
        <w:t xml:space="preserve">С целью сокращения времени ожидания в очереди в офисе филиала ФГБУ «ФКП Росреестра» по Республике Мордовия, располагающемся по адресу:                г. Саранск, ул. Лямбирское шоссе, д. 10Б, прием и выдача документов с        </w:t>
      </w:r>
      <w:r w:rsidRPr="00B65867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.08.2017 г. будет осуществляться исключительно по предварительной записи, посредством электронного сервиса «Предварительная запись на прием» на сайте Росреестра (</w:t>
      </w:r>
      <w:r>
        <w:rPr>
          <w:rFonts w:ascii="Times New Roman" w:hAnsi="Times New Roman" w:cs="Times New Roman"/>
          <w:sz w:val="28"/>
          <w:szCs w:val="28"/>
          <w:lang w:val="en-US"/>
        </w:rPr>
        <w:t>rosreestr</w:t>
      </w:r>
      <w:r w:rsidRPr="009D008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9D008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или по телефону 79-02-22.   </w:t>
      </w:r>
    </w:p>
    <w:p w:rsidR="00275C7E" w:rsidRPr="00322C6C" w:rsidRDefault="00275C7E" w:rsidP="00322C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322C6C">
        <w:rPr>
          <w:rFonts w:ascii="Times New Roman" w:hAnsi="Times New Roman" w:cs="Times New Roman"/>
          <w:sz w:val="28"/>
          <w:szCs w:val="28"/>
        </w:rPr>
        <w:t>Вы можете</w:t>
      </w:r>
      <w:r>
        <w:rPr>
          <w:rFonts w:ascii="Times New Roman" w:hAnsi="Times New Roman" w:cs="Times New Roman"/>
          <w:sz w:val="28"/>
          <w:szCs w:val="28"/>
        </w:rPr>
        <w:t xml:space="preserve"> обратиться </w:t>
      </w:r>
      <w:r w:rsidRPr="00322C6C">
        <w:rPr>
          <w:rFonts w:ascii="Times New Roman" w:hAnsi="Times New Roman" w:cs="Times New Roman"/>
          <w:sz w:val="28"/>
          <w:szCs w:val="28"/>
        </w:rPr>
        <w:t xml:space="preserve"> за предоставлением государственных услуг Росреестра в МФЦ, которые осуществляют прием и выдачу документов в режиме «одного окна» во всех районах Республики Мордовия, независимо от местонахождения объекта недвижимости. </w:t>
      </w:r>
    </w:p>
    <w:p w:rsidR="00275C7E" w:rsidRPr="00660802" w:rsidRDefault="00275C7E" w:rsidP="00660802">
      <w:pPr>
        <w:spacing w:after="0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75C7E" w:rsidRDefault="00275C7E" w:rsidP="00F83769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sectPr w:rsidR="00275C7E" w:rsidSect="00F8376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16C75"/>
    <w:rsid w:val="00020398"/>
    <w:rsid w:val="00083F79"/>
    <w:rsid w:val="000A2958"/>
    <w:rsid w:val="000F656E"/>
    <w:rsid w:val="00141D49"/>
    <w:rsid w:val="0019794A"/>
    <w:rsid w:val="001D3316"/>
    <w:rsid w:val="001F32D7"/>
    <w:rsid w:val="00272A25"/>
    <w:rsid w:val="00275C7E"/>
    <w:rsid w:val="002902BC"/>
    <w:rsid w:val="002A3217"/>
    <w:rsid w:val="002B441A"/>
    <w:rsid w:val="002C6463"/>
    <w:rsid w:val="002D1BC5"/>
    <w:rsid w:val="002D72D8"/>
    <w:rsid w:val="00322C6C"/>
    <w:rsid w:val="00342E03"/>
    <w:rsid w:val="003461E6"/>
    <w:rsid w:val="00347C9B"/>
    <w:rsid w:val="00356EF7"/>
    <w:rsid w:val="0037267E"/>
    <w:rsid w:val="003B48B5"/>
    <w:rsid w:val="003D1FCD"/>
    <w:rsid w:val="003E14F2"/>
    <w:rsid w:val="003E7FA0"/>
    <w:rsid w:val="003F6453"/>
    <w:rsid w:val="004041B9"/>
    <w:rsid w:val="00440F2D"/>
    <w:rsid w:val="00467C06"/>
    <w:rsid w:val="00475619"/>
    <w:rsid w:val="00533CD3"/>
    <w:rsid w:val="00536E43"/>
    <w:rsid w:val="00545483"/>
    <w:rsid w:val="00553142"/>
    <w:rsid w:val="005C0C68"/>
    <w:rsid w:val="005D34A1"/>
    <w:rsid w:val="005E045D"/>
    <w:rsid w:val="005F654A"/>
    <w:rsid w:val="005F74AD"/>
    <w:rsid w:val="0060457D"/>
    <w:rsid w:val="00642177"/>
    <w:rsid w:val="00654A09"/>
    <w:rsid w:val="00660802"/>
    <w:rsid w:val="00693FB2"/>
    <w:rsid w:val="006E0E4E"/>
    <w:rsid w:val="006E0F24"/>
    <w:rsid w:val="006E73AC"/>
    <w:rsid w:val="006F593E"/>
    <w:rsid w:val="006F69CF"/>
    <w:rsid w:val="0070744D"/>
    <w:rsid w:val="00721CC1"/>
    <w:rsid w:val="0072343A"/>
    <w:rsid w:val="0075102B"/>
    <w:rsid w:val="00774327"/>
    <w:rsid w:val="00781330"/>
    <w:rsid w:val="00794484"/>
    <w:rsid w:val="00806A58"/>
    <w:rsid w:val="0081298C"/>
    <w:rsid w:val="008158F8"/>
    <w:rsid w:val="00822869"/>
    <w:rsid w:val="008318E1"/>
    <w:rsid w:val="008B54E2"/>
    <w:rsid w:val="008E7D84"/>
    <w:rsid w:val="008F318B"/>
    <w:rsid w:val="0092336A"/>
    <w:rsid w:val="00964A44"/>
    <w:rsid w:val="00970046"/>
    <w:rsid w:val="00991312"/>
    <w:rsid w:val="0099371A"/>
    <w:rsid w:val="0099738B"/>
    <w:rsid w:val="009A0B30"/>
    <w:rsid w:val="009D0083"/>
    <w:rsid w:val="009D4B2B"/>
    <w:rsid w:val="009D780A"/>
    <w:rsid w:val="009D7D82"/>
    <w:rsid w:val="00A03DEE"/>
    <w:rsid w:val="00A14987"/>
    <w:rsid w:val="00A258C9"/>
    <w:rsid w:val="00A9111E"/>
    <w:rsid w:val="00A96775"/>
    <w:rsid w:val="00A96997"/>
    <w:rsid w:val="00AE1EE1"/>
    <w:rsid w:val="00B65867"/>
    <w:rsid w:val="00B9180D"/>
    <w:rsid w:val="00BC25ED"/>
    <w:rsid w:val="00BD3EB7"/>
    <w:rsid w:val="00BF06F1"/>
    <w:rsid w:val="00C24E2F"/>
    <w:rsid w:val="00C27A63"/>
    <w:rsid w:val="00C555E5"/>
    <w:rsid w:val="00CA2980"/>
    <w:rsid w:val="00CA7081"/>
    <w:rsid w:val="00CE0068"/>
    <w:rsid w:val="00CE5EE2"/>
    <w:rsid w:val="00CE6BA4"/>
    <w:rsid w:val="00CF11FE"/>
    <w:rsid w:val="00CF1882"/>
    <w:rsid w:val="00D11C2E"/>
    <w:rsid w:val="00D20BEF"/>
    <w:rsid w:val="00D231C6"/>
    <w:rsid w:val="00D47A86"/>
    <w:rsid w:val="00D50846"/>
    <w:rsid w:val="00D569C5"/>
    <w:rsid w:val="00D6509E"/>
    <w:rsid w:val="00D83E6F"/>
    <w:rsid w:val="00DC353B"/>
    <w:rsid w:val="00E27C4F"/>
    <w:rsid w:val="00F64AFF"/>
    <w:rsid w:val="00F73910"/>
    <w:rsid w:val="00F8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">
    <w:name w:val="Гипертекстовая ссылка"/>
    <w:basedOn w:val="DefaultParagraphFont"/>
    <w:uiPriority w:val="99"/>
    <w:rsid w:val="0099371A"/>
    <w:rPr>
      <w:color w:val="auto"/>
    </w:rPr>
  </w:style>
  <w:style w:type="table" w:styleId="TableGrid">
    <w:name w:val="Table Grid"/>
    <w:basedOn w:val="TableNormal"/>
    <w:uiPriority w:val="99"/>
    <w:rsid w:val="003461E6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0">
    <w:name w:val="Заголовок статьи"/>
    <w:basedOn w:val="Normal"/>
    <w:next w:val="Normal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1">
    <w:name w:val="Цветовое выделение"/>
    <w:uiPriority w:val="99"/>
    <w:rsid w:val="005E045D"/>
    <w:rPr>
      <w:b/>
      <w:bCs/>
      <w:color w:val="26282F"/>
    </w:rPr>
  </w:style>
  <w:style w:type="paragraph" w:styleId="DocumentMap">
    <w:name w:val="Document Map"/>
    <w:basedOn w:val="Normal"/>
    <w:link w:val="DocumentMapChar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2A25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6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325</TotalTime>
  <Pages>1</Pages>
  <Words>114</Words>
  <Characters>651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Егорова Татьяна</cp:lastModifiedBy>
  <cp:revision>11</cp:revision>
  <cp:lastPrinted>2017-08-03T08:25:00Z</cp:lastPrinted>
  <dcterms:created xsi:type="dcterms:W3CDTF">2017-07-21T09:32:00Z</dcterms:created>
  <dcterms:modified xsi:type="dcterms:W3CDTF">2017-08-04T07:36:00Z</dcterms:modified>
</cp:coreProperties>
</file>