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508"/>
        <w:gridCol w:w="4680"/>
      </w:tblGrid>
      <w:tr w:rsidR="00854DD1" w:rsidTr="000F1B91">
        <w:tc>
          <w:tcPr>
            <w:tcW w:w="5508" w:type="dxa"/>
          </w:tcPr>
          <w:p w:rsidR="00854DD1" w:rsidRPr="002459B0" w:rsidRDefault="00854DD1" w:rsidP="002459B0">
            <w:pPr>
              <w:ind w:firstLine="0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459B0">
              <w:rPr>
                <w:rFonts w:ascii="Arial" w:hAnsi="Arial" w:cs="Arial"/>
                <w:color w:val="000000"/>
                <w:sz w:val="19"/>
                <w:szCs w:val="19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6pt;height:240pt">
                  <v:imagedata r:id="rId4" r:href="rId5"/>
                </v:shape>
              </w:pict>
            </w:r>
          </w:p>
        </w:tc>
        <w:tc>
          <w:tcPr>
            <w:tcW w:w="4680" w:type="dxa"/>
          </w:tcPr>
          <w:p w:rsidR="00854DD1" w:rsidRPr="002459B0" w:rsidRDefault="00854DD1" w:rsidP="002459B0">
            <w:pPr>
              <w:ind w:firstLine="567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54DD1" w:rsidRPr="002459B0" w:rsidRDefault="00854DD1" w:rsidP="002459B0">
            <w:pPr>
              <w:ind w:firstLine="567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54DD1" w:rsidRPr="002459B0" w:rsidRDefault="00854DD1" w:rsidP="002459B0">
            <w:pPr>
              <w:ind w:firstLine="567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54DD1" w:rsidRPr="002459B0" w:rsidRDefault="00854DD1" w:rsidP="002459B0">
            <w:pPr>
              <w:ind w:firstLine="567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854DD1" w:rsidRPr="002459B0" w:rsidRDefault="00854DD1" w:rsidP="002459B0">
            <w:pPr>
              <w:ind w:firstLine="567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2459B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Итоги проведения специализированной мини – ярмарки вакансий для граждан с ограниченными возможностями в поиске подходящей работы.</w:t>
            </w:r>
          </w:p>
          <w:p w:rsidR="00854DD1" w:rsidRPr="002459B0" w:rsidRDefault="00854DD1" w:rsidP="002459B0">
            <w:pPr>
              <w:ind w:firstLine="0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54DD1" w:rsidRDefault="00854DD1" w:rsidP="00F139B4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854DD1" w:rsidRDefault="00854DD1" w:rsidP="007F36E3">
      <w:pPr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Цель проведения ярмарки вакансии является оказание содействия в трудоустройстве безработным и ищущим работу гражданам с ограниченными возможностями.</w:t>
      </w:r>
    </w:p>
    <w:p w:rsidR="00854DD1" w:rsidRDefault="00854DD1" w:rsidP="007F36E3">
      <w:pPr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Трудоустройство инвалидов сегодня очень актуально. Многие граждане желают и могут работать. Развитие информационных технологий и остальные достижения технологического прогресса повлияли на характер человеческого труда, появились различные профессии и работы, где незначительные физические ограничения не препятствуют труду. Но, несмотря на это, предприятия с небольшой охотой принимают граждан с ограниченными возможностями. Во многом это объясняется наличием трудовых льгот у людей с ограниченными возможностями и оформление инвалида на работу считается проблематичным.</w:t>
      </w:r>
    </w:p>
    <w:p w:rsidR="00854DD1" w:rsidRPr="00876246" w:rsidRDefault="00854DD1" w:rsidP="007F36E3">
      <w:pPr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связи с этим </w:t>
      </w:r>
      <w:r w:rsidRPr="00876246">
        <w:rPr>
          <w:rFonts w:ascii="Times New Roman" w:hAnsi="Times New Roman"/>
          <w:sz w:val="28"/>
          <w:szCs w:val="28"/>
        </w:rPr>
        <w:t xml:space="preserve">23.08.2017 г. </w:t>
      </w:r>
      <w:r w:rsidRPr="00876246">
        <w:rPr>
          <w:rFonts w:ascii="Times New Roman" w:hAnsi="Times New Roman"/>
          <w:color w:val="000000"/>
          <w:sz w:val="28"/>
          <w:szCs w:val="28"/>
          <w:lang w:eastAsia="ru-RU"/>
        </w:rPr>
        <w:t>на базе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Отдела содействия занятости населения по Дубенскому району</w:t>
      </w:r>
      <w:r w:rsidRPr="00876246">
        <w:rPr>
          <w:sz w:val="28"/>
          <w:szCs w:val="28"/>
        </w:rPr>
        <w:t xml:space="preserve"> </w:t>
      </w:r>
      <w:r w:rsidRPr="00876246">
        <w:rPr>
          <w:rFonts w:ascii="Times New Roman" w:hAnsi="Times New Roman"/>
          <w:sz w:val="28"/>
          <w:szCs w:val="28"/>
        </w:rPr>
        <w:t xml:space="preserve">состоялась мини–ярмарка вакансий </w:t>
      </w:r>
      <w:r w:rsidRPr="00876246">
        <w:rPr>
          <w:rFonts w:ascii="Times New Roman" w:hAnsi="Times New Roman"/>
          <w:sz w:val="28"/>
          <w:szCs w:val="28"/>
        </w:rPr>
        <w:softHyphen/>
        <w:t xml:space="preserve"> для граждан</w:t>
      </w:r>
      <w:r>
        <w:rPr>
          <w:rFonts w:ascii="Times New Roman" w:hAnsi="Times New Roman"/>
          <w:color w:val="000000"/>
          <w:sz w:val="28"/>
          <w:szCs w:val="28"/>
        </w:rPr>
        <w:t>,  с ограниченными возможностями</w:t>
      </w:r>
      <w:r>
        <w:rPr>
          <w:rFonts w:ascii="Times New Roman" w:hAnsi="Times New Roman"/>
          <w:sz w:val="28"/>
          <w:szCs w:val="28"/>
        </w:rPr>
        <w:t>.</w:t>
      </w:r>
    </w:p>
    <w:p w:rsidR="00854DD1" w:rsidRPr="00C249F2" w:rsidRDefault="00854DD1" w:rsidP="007C727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AF30AB">
        <w:rPr>
          <w:rFonts w:ascii="Times New Roman" w:hAnsi="Times New Roman"/>
          <w:sz w:val="28"/>
          <w:szCs w:val="28"/>
        </w:rPr>
        <w:t xml:space="preserve">Мероприятие посетили </w:t>
      </w:r>
      <w:r>
        <w:rPr>
          <w:rFonts w:ascii="Times New Roman" w:hAnsi="Times New Roman"/>
          <w:sz w:val="28"/>
          <w:szCs w:val="28"/>
        </w:rPr>
        <w:t>15</w:t>
      </w:r>
      <w:r w:rsidRPr="00AF3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граждан</w:t>
      </w:r>
      <w:r w:rsidRPr="00AF30AB">
        <w:rPr>
          <w:rFonts w:ascii="Times New Roman" w:hAnsi="Times New Roman"/>
          <w:sz w:val="28"/>
          <w:szCs w:val="28"/>
        </w:rPr>
        <w:t>, желающих найти работу,</w:t>
      </w:r>
      <w:r w:rsidRPr="00AF30AB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876246">
        <w:rPr>
          <w:rFonts w:ascii="Times New Roman" w:hAnsi="Times New Roman"/>
          <w:sz w:val="28"/>
          <w:szCs w:val="28"/>
        </w:rPr>
        <w:t>из них 3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876246">
        <w:rPr>
          <w:rFonts w:ascii="Times New Roman" w:hAnsi="Times New Roman"/>
          <w:sz w:val="28"/>
          <w:szCs w:val="28"/>
        </w:rPr>
        <w:t>женщин</w:t>
      </w:r>
      <w:r>
        <w:rPr>
          <w:rFonts w:ascii="Times New Roman" w:hAnsi="Times New Roman"/>
          <w:sz w:val="28"/>
          <w:szCs w:val="28"/>
        </w:rPr>
        <w:t>ы</w:t>
      </w:r>
      <w:r w:rsidRPr="00876246">
        <w:rPr>
          <w:rFonts w:ascii="Times New Roman" w:hAnsi="Times New Roman"/>
          <w:sz w:val="28"/>
          <w:szCs w:val="28"/>
        </w:rPr>
        <w:t>. Соискателям была предоставлена возможность встречи</w:t>
      </w:r>
      <w:r w:rsidRPr="00AF30AB">
        <w:rPr>
          <w:rFonts w:ascii="Times New Roman" w:hAnsi="Times New Roman"/>
          <w:sz w:val="28"/>
          <w:szCs w:val="28"/>
        </w:rPr>
        <w:t xml:space="preserve"> с представителями </w:t>
      </w:r>
      <w:r>
        <w:rPr>
          <w:rFonts w:ascii="Times New Roman" w:hAnsi="Times New Roman"/>
          <w:sz w:val="28"/>
          <w:szCs w:val="28"/>
        </w:rPr>
        <w:t>организаций</w:t>
      </w:r>
      <w:r w:rsidRPr="00AF30AB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В работе</w:t>
      </w:r>
      <w:r w:rsidRPr="00AF30AB">
        <w:rPr>
          <w:rFonts w:ascii="Times New Roman" w:hAnsi="Times New Roman"/>
          <w:sz w:val="28"/>
          <w:szCs w:val="28"/>
        </w:rPr>
        <w:t xml:space="preserve"> мини-ярмарк</w:t>
      </w:r>
      <w:r>
        <w:rPr>
          <w:rFonts w:ascii="Times New Roman" w:hAnsi="Times New Roman"/>
          <w:sz w:val="28"/>
          <w:szCs w:val="28"/>
        </w:rPr>
        <w:t>и</w:t>
      </w:r>
      <w:r w:rsidRPr="00AF30AB">
        <w:rPr>
          <w:rFonts w:ascii="Times New Roman" w:hAnsi="Times New Roman"/>
          <w:sz w:val="28"/>
          <w:szCs w:val="28"/>
        </w:rPr>
        <w:t xml:space="preserve"> ваканс</w:t>
      </w:r>
      <w:r>
        <w:rPr>
          <w:rFonts w:ascii="Times New Roman" w:hAnsi="Times New Roman"/>
          <w:sz w:val="28"/>
          <w:szCs w:val="28"/>
        </w:rPr>
        <w:t>ий приняли участие представители 5 о</w:t>
      </w:r>
      <w:r w:rsidRPr="00AF30AB">
        <w:rPr>
          <w:rFonts w:ascii="Times New Roman" w:hAnsi="Times New Roman"/>
          <w:sz w:val="28"/>
          <w:szCs w:val="28"/>
        </w:rPr>
        <w:t xml:space="preserve">рганизаций </w:t>
      </w:r>
      <w:r>
        <w:rPr>
          <w:rFonts w:ascii="Times New Roman" w:hAnsi="Times New Roman"/>
          <w:sz w:val="28"/>
          <w:szCs w:val="28"/>
        </w:rPr>
        <w:t xml:space="preserve">Дубенского </w:t>
      </w:r>
      <w:r w:rsidRPr="00AF30AB">
        <w:rPr>
          <w:rFonts w:ascii="Times New Roman" w:hAnsi="Times New Roman"/>
          <w:sz w:val="28"/>
          <w:szCs w:val="28"/>
        </w:rPr>
        <w:t>района:</w:t>
      </w:r>
      <w:r>
        <w:rPr>
          <w:rFonts w:ascii="Times New Roman" w:hAnsi="Times New Roman"/>
          <w:sz w:val="28"/>
          <w:szCs w:val="28"/>
        </w:rPr>
        <w:t xml:space="preserve"> ООО РЭП  «Дубенское», ООО «Моргинское», ООО «Петровское», ООО «Союз», ГКУ РМ «ЦЗН Чамзинский» ОСЗН по Дубенскому району</w:t>
      </w:r>
      <w:r w:rsidRPr="00AF30A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>Им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было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заявлен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6 вакансий по профессиям: подсобный рабочий, рабочий по благоустройству, водитель, машинист погрузочной машины, сторож. </w:t>
      </w:r>
      <w:r w:rsidRPr="00C249F2">
        <w:rPr>
          <w:rFonts w:ascii="Times New Roman" w:hAnsi="Times New Roman"/>
          <w:sz w:val="28"/>
          <w:szCs w:val="28"/>
        </w:rPr>
        <w:t>Представители вышеперечисленных организаций  рассказали об имеющихся вакансиях, о требованиях к соискателям вакантных рабочих мест, об условиях труда для граждан с ограниченными возможностями здоровья.</w:t>
      </w:r>
    </w:p>
    <w:p w:rsidR="00854DD1" w:rsidRDefault="00854DD1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66E2">
        <w:rPr>
          <w:color w:val="000000"/>
          <w:sz w:val="28"/>
          <w:szCs w:val="28"/>
        </w:rPr>
        <w:t>В рамках мини</w:t>
      </w:r>
      <w:r>
        <w:rPr>
          <w:color w:val="000000"/>
          <w:sz w:val="28"/>
          <w:szCs w:val="28"/>
        </w:rPr>
        <w:t xml:space="preserve"> </w:t>
      </w:r>
      <w:r w:rsidRPr="002266E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2A09E6">
        <w:rPr>
          <w:sz w:val="28"/>
          <w:szCs w:val="28"/>
        </w:rPr>
        <w:t>ярмарки с гражданами были проведены индивидуальные беседы</w:t>
      </w:r>
      <w:r>
        <w:rPr>
          <w:sz w:val="28"/>
          <w:szCs w:val="28"/>
        </w:rPr>
        <w:t>.</w:t>
      </w:r>
      <w:r w:rsidRPr="00AB02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Участники мероприятия ознакомились с информацией о ситуации на рынке труда Дубенского района и Республики Мордовия.</w:t>
      </w:r>
    </w:p>
    <w:p w:rsidR="00854DD1" w:rsidRDefault="00854DD1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 w:rsidRPr="002266E2">
        <w:rPr>
          <w:color w:val="000000"/>
          <w:sz w:val="28"/>
          <w:szCs w:val="28"/>
        </w:rPr>
        <w:t xml:space="preserve">о итогам проведения </w:t>
      </w:r>
      <w:r w:rsidRPr="00284C8C">
        <w:rPr>
          <w:color w:val="000000"/>
          <w:sz w:val="28"/>
          <w:szCs w:val="28"/>
        </w:rPr>
        <w:t>мероприятия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6</w:t>
      </w:r>
      <w:r w:rsidRPr="002266E2">
        <w:rPr>
          <w:sz w:val="28"/>
          <w:szCs w:val="28"/>
        </w:rPr>
        <w:t xml:space="preserve"> граждан получили приглашения на работу, </w:t>
      </w:r>
      <w:r>
        <w:rPr>
          <w:sz w:val="28"/>
          <w:szCs w:val="28"/>
        </w:rPr>
        <w:t xml:space="preserve">из них 4 - трудоустроены. Так же </w:t>
      </w:r>
      <w:r>
        <w:rPr>
          <w:color w:val="000000"/>
          <w:sz w:val="28"/>
          <w:szCs w:val="28"/>
        </w:rPr>
        <w:t>в р</w:t>
      </w:r>
      <w:r w:rsidRPr="00284C8C">
        <w:rPr>
          <w:color w:val="000000"/>
          <w:sz w:val="28"/>
          <w:szCs w:val="28"/>
        </w:rPr>
        <w:t>езультат</w:t>
      </w:r>
      <w:r>
        <w:rPr>
          <w:color w:val="000000"/>
          <w:sz w:val="28"/>
          <w:szCs w:val="28"/>
        </w:rPr>
        <w:t>е</w:t>
      </w:r>
      <w:r w:rsidRPr="00284C8C">
        <w:rPr>
          <w:color w:val="000000"/>
          <w:sz w:val="28"/>
          <w:szCs w:val="28"/>
        </w:rPr>
        <w:t xml:space="preserve"> проведен</w:t>
      </w:r>
      <w:r>
        <w:rPr>
          <w:color w:val="000000"/>
          <w:sz w:val="28"/>
          <w:szCs w:val="28"/>
        </w:rPr>
        <w:t>ия</w:t>
      </w:r>
      <w:r w:rsidRPr="00284C8C">
        <w:rPr>
          <w:color w:val="000000"/>
          <w:sz w:val="28"/>
          <w:szCs w:val="28"/>
        </w:rPr>
        <w:t xml:space="preserve"> </w:t>
      </w:r>
      <w:r w:rsidRPr="002266E2">
        <w:rPr>
          <w:color w:val="000000"/>
          <w:sz w:val="28"/>
          <w:szCs w:val="28"/>
        </w:rPr>
        <w:t xml:space="preserve">ярмарки </w:t>
      </w:r>
      <w:r>
        <w:rPr>
          <w:color w:val="000000"/>
          <w:sz w:val="28"/>
          <w:szCs w:val="28"/>
        </w:rPr>
        <w:t>3</w:t>
      </w:r>
      <w:r w:rsidRPr="002266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кандидатуры остаются на рассмотрении по вопросу трудоустройства</w:t>
      </w:r>
      <w:r w:rsidRPr="002266E2">
        <w:rPr>
          <w:color w:val="000000"/>
          <w:sz w:val="28"/>
          <w:szCs w:val="28"/>
        </w:rPr>
        <w:t>.</w:t>
      </w:r>
    </w:p>
    <w:p w:rsidR="00854DD1" w:rsidRPr="002266E2" w:rsidRDefault="00854DD1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</w:p>
    <w:p w:rsidR="00854DD1" w:rsidRDefault="00854DD1" w:rsidP="00763F13">
      <w:pPr>
        <w:pStyle w:val="NormalWeb"/>
        <w:spacing w:before="0" w:beforeAutospacing="0" w:after="0" w:afterAutospacing="0"/>
        <w:ind w:firstLine="567"/>
        <w:jc w:val="center"/>
        <w:rPr>
          <w:sz w:val="28"/>
          <w:szCs w:val="28"/>
        </w:rPr>
      </w:pPr>
      <w:r w:rsidRPr="002266E2">
        <w:rPr>
          <w:rFonts w:ascii="Verdana" w:hAnsi="Verdana" w:cs="Verdana"/>
          <w:color w:val="000000"/>
          <w:sz w:val="28"/>
          <w:szCs w:val="28"/>
          <w:shd w:val="clear" w:color="auto" w:fill="E9E8DB"/>
        </w:rPr>
        <w:t>﻿</w:t>
      </w:r>
      <w:r w:rsidRPr="007C7011">
        <w:rPr>
          <w:sz w:val="28"/>
          <w:szCs w:val="28"/>
        </w:rPr>
        <w:t xml:space="preserve"> </w:t>
      </w:r>
    </w:p>
    <w:sectPr w:rsidR="00854DD1" w:rsidSect="00E8730D">
      <w:pgSz w:w="11906" w:h="16838"/>
      <w:pgMar w:top="540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6617C"/>
    <w:rsid w:val="00081982"/>
    <w:rsid w:val="00090981"/>
    <w:rsid w:val="000D0C11"/>
    <w:rsid w:val="000F1B91"/>
    <w:rsid w:val="0010195F"/>
    <w:rsid w:val="00111C00"/>
    <w:rsid w:val="00132E0A"/>
    <w:rsid w:val="001756BE"/>
    <w:rsid w:val="001A37BB"/>
    <w:rsid w:val="001D0FA6"/>
    <w:rsid w:val="001F0EF9"/>
    <w:rsid w:val="00204EA8"/>
    <w:rsid w:val="002266E2"/>
    <w:rsid w:val="00244574"/>
    <w:rsid w:val="002459B0"/>
    <w:rsid w:val="00284C8C"/>
    <w:rsid w:val="002A09E6"/>
    <w:rsid w:val="003057CC"/>
    <w:rsid w:val="0036414A"/>
    <w:rsid w:val="00382FCC"/>
    <w:rsid w:val="003C13BC"/>
    <w:rsid w:val="003C214A"/>
    <w:rsid w:val="003E1A4F"/>
    <w:rsid w:val="004A62CF"/>
    <w:rsid w:val="00576F59"/>
    <w:rsid w:val="005E7906"/>
    <w:rsid w:val="006128EC"/>
    <w:rsid w:val="006762F0"/>
    <w:rsid w:val="006A5828"/>
    <w:rsid w:val="006D2F71"/>
    <w:rsid w:val="006F1C40"/>
    <w:rsid w:val="007119C2"/>
    <w:rsid w:val="00736AF1"/>
    <w:rsid w:val="00763F13"/>
    <w:rsid w:val="007C7011"/>
    <w:rsid w:val="007C727D"/>
    <w:rsid w:val="007F36E3"/>
    <w:rsid w:val="007F39DB"/>
    <w:rsid w:val="00810EE5"/>
    <w:rsid w:val="0082030D"/>
    <w:rsid w:val="00834323"/>
    <w:rsid w:val="00854DD1"/>
    <w:rsid w:val="00876246"/>
    <w:rsid w:val="00900E78"/>
    <w:rsid w:val="0095191F"/>
    <w:rsid w:val="00976AE5"/>
    <w:rsid w:val="00983057"/>
    <w:rsid w:val="00996456"/>
    <w:rsid w:val="00A339AA"/>
    <w:rsid w:val="00A45E12"/>
    <w:rsid w:val="00A75C38"/>
    <w:rsid w:val="00A833F2"/>
    <w:rsid w:val="00A97247"/>
    <w:rsid w:val="00AA78C3"/>
    <w:rsid w:val="00AB0220"/>
    <w:rsid w:val="00AB17D3"/>
    <w:rsid w:val="00AF30AB"/>
    <w:rsid w:val="00B244F5"/>
    <w:rsid w:val="00B81442"/>
    <w:rsid w:val="00BB2F35"/>
    <w:rsid w:val="00BB54C5"/>
    <w:rsid w:val="00BC3F82"/>
    <w:rsid w:val="00BE1D3A"/>
    <w:rsid w:val="00BE5129"/>
    <w:rsid w:val="00BF1B78"/>
    <w:rsid w:val="00C249F2"/>
    <w:rsid w:val="00CE7210"/>
    <w:rsid w:val="00D06BB7"/>
    <w:rsid w:val="00D357F6"/>
    <w:rsid w:val="00D7201C"/>
    <w:rsid w:val="00D94097"/>
    <w:rsid w:val="00D956B2"/>
    <w:rsid w:val="00DE0167"/>
    <w:rsid w:val="00DE7FB2"/>
    <w:rsid w:val="00E33E92"/>
    <w:rsid w:val="00E8730D"/>
    <w:rsid w:val="00E9493B"/>
    <w:rsid w:val="00EC5AC9"/>
    <w:rsid w:val="00ED2AAB"/>
    <w:rsid w:val="00ED7FBD"/>
    <w:rsid w:val="00EF0B80"/>
    <w:rsid w:val="00F139B4"/>
    <w:rsid w:val="00F41B2A"/>
    <w:rsid w:val="00F472C6"/>
    <w:rsid w:val="00F9232A"/>
    <w:rsid w:val="00F925DA"/>
    <w:rsid w:val="00FE6B0D"/>
    <w:rsid w:val="00FF0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  <w:style w:type="table" w:styleId="TableGrid">
    <w:name w:val="Table Grid"/>
    <w:basedOn w:val="TableNormal"/>
    <w:uiPriority w:val="99"/>
    <w:locked/>
    <w:rsid w:val="00BC3F82"/>
    <w:pPr>
      <w:ind w:firstLine="539"/>
      <w:jc w:val="center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59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tapoc.trbo.yandex.net/tapoc_secure_proxy/63393ebbf49e97e31d8d3d60a2290e2e?url=http://kizilvest.ru/images/logo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226</TotalTime>
  <Pages>1</Pages>
  <Words>369</Words>
  <Characters>2106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27</cp:revision>
  <cp:lastPrinted>2017-08-28T11:30:00Z</cp:lastPrinted>
  <dcterms:created xsi:type="dcterms:W3CDTF">2017-07-07T23:33:00Z</dcterms:created>
  <dcterms:modified xsi:type="dcterms:W3CDTF">2017-08-28T11:45:00Z</dcterms:modified>
</cp:coreProperties>
</file>