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205" w:rsidRDefault="00A34205" w:rsidP="00391D79">
      <w:pPr>
        <w:pStyle w:val="NormalWeb"/>
        <w:spacing w:after="0"/>
        <w:ind w:firstLine="720"/>
        <w:jc w:val="center"/>
        <w:rPr>
          <w:b/>
          <w:sz w:val="28"/>
          <w:szCs w:val="28"/>
        </w:rPr>
      </w:pPr>
      <w:r w:rsidRPr="00D20ADF">
        <w:rPr>
          <w:b/>
          <w:color w:val="000000"/>
          <w:sz w:val="28"/>
          <w:szCs w:val="28"/>
        </w:rPr>
        <w:t xml:space="preserve">Итоги проведения мини – ярмарки вакансии </w:t>
      </w:r>
      <w:r w:rsidRPr="00D20ADF">
        <w:rPr>
          <w:b/>
          <w:sz w:val="28"/>
          <w:szCs w:val="28"/>
        </w:rPr>
        <w:t xml:space="preserve">для выпускников образовательных учреждений, граждан с ограниченными возможностями здоровья и </w:t>
      </w:r>
      <w:r w:rsidRPr="00946C80">
        <w:rPr>
          <w:b/>
          <w:sz w:val="28"/>
          <w:szCs w:val="28"/>
        </w:rPr>
        <w:t>всех желающих</w:t>
      </w:r>
      <w:r>
        <w:rPr>
          <w:b/>
          <w:sz w:val="28"/>
          <w:szCs w:val="28"/>
        </w:rPr>
        <w:t xml:space="preserve"> граждан</w:t>
      </w:r>
    </w:p>
    <w:p w:rsidR="00A34205" w:rsidRPr="00391D79" w:rsidRDefault="00A34205" w:rsidP="00391D79">
      <w:pPr>
        <w:pStyle w:val="NormalWeb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391D79">
        <w:rPr>
          <w:sz w:val="28"/>
          <w:szCs w:val="28"/>
        </w:rPr>
        <w:t>Ярмарки вакансий и учебных рабочих мест - одна из эффективных форм работы по содействию в трудоустройстве. Они дают возможность гражданам самостоятельно сориентироваться на рынке труда, подобрать себе работу, в том числе и путем непосредственного общения с работодателем. Работодателям участие в ярмарке позволяет многократно увеличить количество собеседований с претендентами на рабочее место.</w:t>
      </w:r>
    </w:p>
    <w:p w:rsidR="00A34205" w:rsidRPr="00391D79" w:rsidRDefault="00A34205" w:rsidP="00391D79">
      <w:pPr>
        <w:pStyle w:val="NormalWeb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391D79">
        <w:rPr>
          <w:sz w:val="28"/>
          <w:szCs w:val="28"/>
        </w:rPr>
        <w:t xml:space="preserve"> Посещение ярмарок вакансий полезно как для молодых специалистов, имеющих опыт работы, так и неопытных соискателей</w:t>
      </w:r>
      <w:r>
        <w:rPr>
          <w:sz w:val="28"/>
          <w:szCs w:val="28"/>
        </w:rPr>
        <w:t>, а именно для выпускников</w:t>
      </w:r>
      <w:r w:rsidRPr="00391D79">
        <w:rPr>
          <w:b/>
          <w:sz w:val="28"/>
          <w:szCs w:val="28"/>
        </w:rPr>
        <w:t xml:space="preserve"> </w:t>
      </w:r>
      <w:r w:rsidRPr="00391D79">
        <w:rPr>
          <w:sz w:val="28"/>
          <w:szCs w:val="28"/>
        </w:rPr>
        <w:t>образовательных учреждений</w:t>
      </w:r>
      <w:r>
        <w:rPr>
          <w:sz w:val="28"/>
          <w:szCs w:val="28"/>
        </w:rPr>
        <w:t>.</w:t>
      </w:r>
    </w:p>
    <w:p w:rsidR="00A34205" w:rsidRDefault="00A34205" w:rsidP="00391D79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 октября </w:t>
      </w:r>
      <w:r w:rsidRPr="00D20ADF">
        <w:rPr>
          <w:sz w:val="28"/>
          <w:szCs w:val="28"/>
        </w:rPr>
        <w:t>2017 года в 1</w:t>
      </w:r>
      <w:r>
        <w:rPr>
          <w:sz w:val="28"/>
          <w:szCs w:val="28"/>
        </w:rPr>
        <w:t>1:</w:t>
      </w:r>
      <w:r w:rsidRPr="00D20ADF">
        <w:rPr>
          <w:sz w:val="28"/>
          <w:szCs w:val="28"/>
        </w:rPr>
        <w:t xml:space="preserve">00 часов в </w:t>
      </w:r>
      <w:r>
        <w:rPr>
          <w:sz w:val="28"/>
          <w:szCs w:val="28"/>
        </w:rPr>
        <w:t>О</w:t>
      </w:r>
      <w:r w:rsidRPr="00D20ADF">
        <w:rPr>
          <w:sz w:val="28"/>
          <w:szCs w:val="28"/>
        </w:rPr>
        <w:t>тделе  содействия занятости населения по Дубенскому району ГКУ РМ «ЦЗН Чамзинский»</w:t>
      </w:r>
      <w:r>
        <w:rPr>
          <w:sz w:val="28"/>
          <w:szCs w:val="28"/>
        </w:rPr>
        <w:t xml:space="preserve"> </w:t>
      </w:r>
      <w:r w:rsidRPr="00D20ADF">
        <w:rPr>
          <w:sz w:val="28"/>
          <w:szCs w:val="28"/>
        </w:rPr>
        <w:t xml:space="preserve">состоялась мини-ярмарка вакансий для выпускников образовательных учреждений в целях приобретения ими опыта работы, граждан с ограниченными возможностями здоровья и </w:t>
      </w:r>
      <w:r>
        <w:rPr>
          <w:sz w:val="28"/>
          <w:szCs w:val="28"/>
        </w:rPr>
        <w:t xml:space="preserve">всех желающих </w:t>
      </w:r>
      <w:r w:rsidRPr="00D20ADF">
        <w:rPr>
          <w:sz w:val="28"/>
          <w:szCs w:val="28"/>
        </w:rPr>
        <w:t>граждан.</w:t>
      </w:r>
    </w:p>
    <w:p w:rsidR="00A34205" w:rsidRPr="009B6629" w:rsidRDefault="00A34205" w:rsidP="00800BAD">
      <w:pPr>
        <w:shd w:val="clear" w:color="auto" w:fill="FFFFFF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Ярмарку вакансий открыли </w:t>
      </w:r>
      <w:r w:rsidRPr="00800BAD">
        <w:rPr>
          <w:rFonts w:ascii="Times New Roman" w:hAnsi="Times New Roman"/>
          <w:sz w:val="28"/>
          <w:szCs w:val="28"/>
          <w:lang w:eastAsia="ru-RU"/>
        </w:rPr>
        <w:t xml:space="preserve">специалисты </w:t>
      </w:r>
      <w:r>
        <w:rPr>
          <w:rFonts w:ascii="Times New Roman" w:hAnsi="Times New Roman"/>
          <w:sz w:val="28"/>
          <w:szCs w:val="28"/>
          <w:lang w:eastAsia="ru-RU"/>
        </w:rPr>
        <w:t>отдела</w:t>
      </w:r>
      <w:r w:rsidRPr="00D20ADF">
        <w:rPr>
          <w:rFonts w:ascii="Times New Roman" w:hAnsi="Times New Roman"/>
          <w:sz w:val="28"/>
          <w:szCs w:val="28"/>
          <w:lang w:eastAsia="ru-RU"/>
        </w:rPr>
        <w:t>, котор</w:t>
      </w:r>
      <w:r>
        <w:rPr>
          <w:rFonts w:ascii="Times New Roman" w:hAnsi="Times New Roman"/>
          <w:sz w:val="28"/>
          <w:szCs w:val="28"/>
          <w:lang w:eastAsia="ru-RU"/>
        </w:rPr>
        <w:t>ые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 проинформировали присутствующи</w:t>
      </w:r>
      <w:r>
        <w:rPr>
          <w:rFonts w:ascii="Times New Roman" w:hAnsi="Times New Roman"/>
          <w:sz w:val="28"/>
          <w:szCs w:val="28"/>
          <w:lang w:eastAsia="ru-RU"/>
        </w:rPr>
        <w:t>х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 о ситуации на рынке труда </w:t>
      </w:r>
      <w:r w:rsidRPr="00D20ADF">
        <w:rPr>
          <w:rFonts w:ascii="Times New Roman" w:hAnsi="Times New Roman"/>
          <w:color w:val="000000"/>
          <w:sz w:val="28"/>
          <w:szCs w:val="28"/>
        </w:rPr>
        <w:t>по Республике Мордовия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и по </w:t>
      </w:r>
      <w:r w:rsidRPr="00D20ADF">
        <w:rPr>
          <w:rFonts w:ascii="Times New Roman" w:hAnsi="Times New Roman"/>
          <w:sz w:val="28"/>
          <w:szCs w:val="28"/>
          <w:lang w:eastAsia="ru-RU"/>
        </w:rPr>
        <w:t>Дубенско</w:t>
      </w:r>
      <w:r>
        <w:rPr>
          <w:rFonts w:ascii="Times New Roman" w:hAnsi="Times New Roman"/>
          <w:sz w:val="28"/>
          <w:szCs w:val="28"/>
          <w:lang w:eastAsia="ru-RU"/>
        </w:rPr>
        <w:t>му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 району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832D28">
        <w:rPr>
          <w:rFonts w:ascii="Tahoma" w:hAnsi="Tahoma" w:cs="Tahoma"/>
          <w:sz w:val="20"/>
          <w:szCs w:val="20"/>
          <w:lang w:eastAsia="ru-RU"/>
        </w:rPr>
        <w:t xml:space="preserve"> </w:t>
      </w:r>
      <w:r w:rsidRPr="009B6629">
        <w:rPr>
          <w:rFonts w:ascii="Times New Roman" w:hAnsi="Times New Roman"/>
          <w:sz w:val="28"/>
          <w:szCs w:val="28"/>
          <w:lang w:eastAsia="ru-RU"/>
        </w:rPr>
        <w:t>об участии в мероприятиях реализуемых службой занятости.</w:t>
      </w:r>
    </w:p>
    <w:p w:rsidR="00A34205" w:rsidRPr="00D20ADF" w:rsidRDefault="00A34205" w:rsidP="00800BAD">
      <w:pPr>
        <w:jc w:val="left"/>
        <w:rPr>
          <w:rFonts w:ascii="Times New Roman" w:hAnsi="Times New Roman"/>
          <w:sz w:val="28"/>
          <w:szCs w:val="28"/>
          <w:shd w:val="clear" w:color="auto" w:fill="FFFFFF"/>
        </w:rPr>
      </w:pPr>
      <w:r w:rsidRPr="00D20ADF">
        <w:rPr>
          <w:rFonts w:ascii="Times New Roman" w:hAnsi="Times New Roman"/>
          <w:sz w:val="28"/>
          <w:szCs w:val="28"/>
          <w:shd w:val="clear" w:color="auto" w:fill="FFFFFF"/>
        </w:rPr>
        <w:t>В ярмарке приняли участие следующие организации:</w:t>
      </w:r>
    </w:p>
    <w:p w:rsidR="00A34205" w:rsidRPr="00D20ADF" w:rsidRDefault="00A34205" w:rsidP="00537AD2">
      <w:pPr>
        <w:ind w:firstLine="0"/>
        <w:jc w:val="left"/>
        <w:rPr>
          <w:rFonts w:ascii="Times New Roman" w:hAnsi="Times New Roman"/>
          <w:sz w:val="28"/>
          <w:szCs w:val="28"/>
          <w:shd w:val="clear" w:color="auto" w:fill="FFFFFF"/>
        </w:rPr>
      </w:pP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- Администрация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Николаевского</w:t>
      </w: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</w:t>
      </w:r>
    </w:p>
    <w:p w:rsidR="00A34205" w:rsidRPr="00D20ADF" w:rsidRDefault="00A34205" w:rsidP="00537AD2">
      <w:pPr>
        <w:ind w:firstLine="0"/>
        <w:jc w:val="left"/>
        <w:rPr>
          <w:rFonts w:ascii="Times New Roman" w:hAnsi="Times New Roman"/>
          <w:sz w:val="28"/>
          <w:szCs w:val="28"/>
          <w:shd w:val="clear" w:color="auto" w:fill="FFFFFF"/>
        </w:rPr>
      </w:pP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СППСК «Форум»</w:t>
      </w:r>
    </w:p>
    <w:p w:rsidR="00A34205" w:rsidRDefault="00A34205" w:rsidP="00537AD2">
      <w:pPr>
        <w:ind w:firstLine="0"/>
        <w:jc w:val="left"/>
        <w:rPr>
          <w:rFonts w:ascii="Times New Roman" w:hAnsi="Times New Roman"/>
          <w:sz w:val="28"/>
          <w:szCs w:val="28"/>
          <w:shd w:val="clear" w:color="auto" w:fill="FFFFFF"/>
        </w:rPr>
      </w:pPr>
      <w:r w:rsidRPr="00D20ADF">
        <w:rPr>
          <w:rFonts w:ascii="Times New Roman" w:hAnsi="Times New Roman"/>
          <w:sz w:val="28"/>
          <w:szCs w:val="28"/>
          <w:shd w:val="clear" w:color="auto" w:fill="FFFFFF"/>
        </w:rPr>
        <w:t>- ООО «Магма Керамик»</w:t>
      </w:r>
    </w:p>
    <w:p w:rsidR="00A34205" w:rsidRPr="00D20ADF" w:rsidRDefault="00A34205" w:rsidP="00537AD2">
      <w:pPr>
        <w:ind w:firstLine="0"/>
        <w:jc w:val="left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 Дубенский почтамт УФПС РМ  филиал ФГУП «Почта России»</w:t>
      </w:r>
    </w:p>
    <w:p w:rsidR="00A34205" w:rsidRDefault="00A34205" w:rsidP="00537AD2">
      <w:pPr>
        <w:ind w:firstLine="0"/>
        <w:jc w:val="left"/>
        <w:rPr>
          <w:rFonts w:ascii="Times New Roman" w:hAnsi="Times New Roman"/>
          <w:sz w:val="28"/>
          <w:szCs w:val="28"/>
          <w:shd w:val="clear" w:color="auto" w:fill="FFFFFF"/>
        </w:rPr>
      </w:pP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FFFFF"/>
        </w:rPr>
        <w:t>МБОУ</w:t>
      </w: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 «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Поводимовская СОШ</w:t>
      </w:r>
      <w:r w:rsidRPr="00D20ADF">
        <w:rPr>
          <w:rFonts w:ascii="Times New Roman" w:hAnsi="Times New Roman"/>
          <w:sz w:val="28"/>
          <w:szCs w:val="28"/>
          <w:shd w:val="clear" w:color="auto" w:fill="FFFFFF"/>
        </w:rPr>
        <w:t>»</w:t>
      </w:r>
    </w:p>
    <w:p w:rsidR="00A34205" w:rsidRDefault="00A34205" w:rsidP="00537AD2">
      <w:pPr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20ADF">
        <w:rPr>
          <w:rFonts w:ascii="Times New Roman" w:hAnsi="Times New Roman"/>
          <w:sz w:val="28"/>
          <w:szCs w:val="28"/>
        </w:rPr>
        <w:t>ООО «Агрофирма Юбилейная»</w:t>
      </w:r>
    </w:p>
    <w:p w:rsidR="00A34205" w:rsidRPr="00D20ADF" w:rsidRDefault="00A34205" w:rsidP="00537AD2">
      <w:pPr>
        <w:ind w:firstLine="0"/>
        <w:jc w:val="left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 МКУ «Служба обеспечения»</w:t>
      </w:r>
    </w:p>
    <w:p w:rsidR="00A34205" w:rsidRPr="00D20ADF" w:rsidRDefault="00A34205" w:rsidP="00537AD2">
      <w:pPr>
        <w:jc w:val="both"/>
        <w:rPr>
          <w:rFonts w:ascii="Times New Roman" w:hAnsi="Times New Roman"/>
          <w:sz w:val="28"/>
          <w:szCs w:val="28"/>
        </w:rPr>
      </w:pPr>
      <w:r w:rsidRPr="00537AD2">
        <w:rPr>
          <w:rFonts w:ascii="Times New Roman" w:hAnsi="Times New Roman"/>
          <w:sz w:val="28"/>
          <w:szCs w:val="28"/>
          <w:shd w:val="clear" w:color="auto" w:fill="FFFFFF"/>
        </w:rPr>
        <w:t>Были заявлены вакансии</w:t>
      </w: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 по следующим профессиям: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подсобный рабочий, грузчик, слесарь-ремонтник, оператор котельной, почтальон, инженер-программист, электрик, охранник и водитель.</w:t>
      </w:r>
    </w:p>
    <w:p w:rsidR="00A34205" w:rsidRPr="00FB0DDA" w:rsidRDefault="00A34205" w:rsidP="009B6629">
      <w:pPr>
        <w:shd w:val="clear" w:color="auto" w:fill="FFFFFF"/>
        <w:ind w:firstLine="540"/>
        <w:jc w:val="both"/>
        <w:rPr>
          <w:rFonts w:ascii="Times New Roman" w:hAnsi="Times New Roman" w:cs="Arial"/>
          <w:sz w:val="27"/>
          <w:szCs w:val="27"/>
        </w:rPr>
      </w:pPr>
      <w:r w:rsidRPr="00223E84">
        <w:rPr>
          <w:rFonts w:ascii="Times New Roman" w:hAnsi="Times New Roman"/>
          <w:sz w:val="28"/>
          <w:szCs w:val="28"/>
          <w:lang w:eastAsia="ru-RU"/>
        </w:rPr>
        <w:t>Мероприятие посетили 14 граждан,</w:t>
      </w:r>
      <w:r w:rsidRPr="00223E84">
        <w:rPr>
          <w:rFonts w:ascii="Times New Roman" w:hAnsi="Times New Roman"/>
          <w:sz w:val="28"/>
          <w:szCs w:val="28"/>
        </w:rPr>
        <w:t xml:space="preserve"> желающих найти работу</w:t>
      </w:r>
      <w:r w:rsidRPr="00223E84">
        <w:rPr>
          <w:rFonts w:ascii="Times New Roman" w:hAnsi="Times New Roman"/>
          <w:sz w:val="28"/>
          <w:szCs w:val="28"/>
          <w:lang w:eastAsia="ru-RU"/>
        </w:rPr>
        <w:t xml:space="preserve">. В ходе проведения мероприятия </w:t>
      </w:r>
      <w:r>
        <w:rPr>
          <w:rFonts w:ascii="Times New Roman" w:hAnsi="Times New Roman"/>
          <w:color w:val="212121"/>
          <w:sz w:val="28"/>
          <w:szCs w:val="28"/>
        </w:rPr>
        <w:t>п</w:t>
      </w:r>
      <w:r w:rsidRPr="00223E84">
        <w:rPr>
          <w:rFonts w:ascii="Times New Roman" w:hAnsi="Times New Roman"/>
          <w:color w:val="212121"/>
          <w:sz w:val="28"/>
          <w:szCs w:val="28"/>
        </w:rPr>
        <w:t xml:space="preserve">редставители вышеперечисленных организаций </w:t>
      </w:r>
      <w:r w:rsidRPr="00FB0DDA">
        <w:rPr>
          <w:rFonts w:ascii="Times New Roman" w:hAnsi="Times New Roman"/>
          <w:sz w:val="28"/>
          <w:szCs w:val="28"/>
        </w:rPr>
        <w:t>рассказали</w:t>
      </w:r>
      <w:r w:rsidRPr="00FB0DDA">
        <w:rPr>
          <w:rFonts w:ascii="Times New Roman" w:hAnsi="Times New Roman"/>
          <w:sz w:val="28"/>
          <w:szCs w:val="28"/>
          <w:lang w:eastAsia="ru-RU"/>
        </w:rPr>
        <w:t xml:space="preserve">  участникам </w:t>
      </w:r>
      <w:r w:rsidRPr="00FB0DDA">
        <w:rPr>
          <w:rFonts w:ascii="Times New Roman" w:hAnsi="Times New Roman"/>
          <w:sz w:val="28"/>
          <w:szCs w:val="28"/>
        </w:rPr>
        <w:t xml:space="preserve">об имеющихся вакансиях, об условиях труда, </w:t>
      </w:r>
      <w:r w:rsidRPr="00FB0DDA">
        <w:rPr>
          <w:rFonts w:ascii="Times New Roman" w:hAnsi="Times New Roman"/>
          <w:sz w:val="28"/>
          <w:szCs w:val="28"/>
          <w:lang w:eastAsia="ru-RU"/>
        </w:rPr>
        <w:t xml:space="preserve">уровне заработной платы, графике работы, </w:t>
      </w:r>
      <w:r w:rsidRPr="00FB0DDA">
        <w:rPr>
          <w:rFonts w:ascii="Times New Roman" w:hAnsi="Times New Roman"/>
          <w:sz w:val="28"/>
          <w:szCs w:val="28"/>
        </w:rPr>
        <w:t>о требованиях к соискателям вакантных рабочих мест, в том числе и  для граждан с ограниченными возможностями здоровья.</w:t>
      </w:r>
      <w:r w:rsidRPr="00FB0DDA">
        <w:rPr>
          <w:rFonts w:ascii="Times New Roman" w:hAnsi="Times New Roman" w:cs="Arial"/>
          <w:sz w:val="27"/>
          <w:szCs w:val="27"/>
        </w:rPr>
        <w:t xml:space="preserve"> </w:t>
      </w:r>
    </w:p>
    <w:p w:rsidR="00A34205" w:rsidRPr="004C7EB6" w:rsidRDefault="00A34205" w:rsidP="009932D4">
      <w:pPr>
        <w:shd w:val="clear" w:color="auto" w:fill="FFFFFF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7EB6">
        <w:rPr>
          <w:rFonts w:ascii="Times New Roman" w:hAnsi="Times New Roman"/>
          <w:sz w:val="28"/>
          <w:szCs w:val="28"/>
        </w:rPr>
        <w:t xml:space="preserve">По итогам проведения мини-ярмарки вакансий </w:t>
      </w:r>
      <w:r>
        <w:rPr>
          <w:rFonts w:ascii="Times New Roman" w:hAnsi="Times New Roman"/>
          <w:sz w:val="28"/>
          <w:szCs w:val="28"/>
        </w:rPr>
        <w:t>б</w:t>
      </w:r>
      <w:r w:rsidRPr="00D20ADF">
        <w:rPr>
          <w:rFonts w:ascii="Times New Roman" w:hAnsi="Times New Roman"/>
          <w:sz w:val="28"/>
          <w:szCs w:val="28"/>
        </w:rPr>
        <w:t xml:space="preserve">ыли выданы направления на работу </w:t>
      </w:r>
      <w:r w:rsidRPr="00E371C6">
        <w:rPr>
          <w:rFonts w:ascii="Times New Roman" w:hAnsi="Times New Roman"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>гражданам. Т</w:t>
      </w:r>
      <w:r w:rsidRPr="00D20ADF">
        <w:rPr>
          <w:rFonts w:ascii="Times New Roman" w:hAnsi="Times New Roman"/>
          <w:sz w:val="28"/>
          <w:szCs w:val="28"/>
        </w:rPr>
        <w:t xml:space="preserve">рудоустроены: </w:t>
      </w:r>
      <w:r w:rsidRPr="00E371C6">
        <w:rPr>
          <w:rFonts w:ascii="Times New Roman" w:hAnsi="Times New Roman"/>
          <w:sz w:val="28"/>
          <w:szCs w:val="28"/>
        </w:rPr>
        <w:t xml:space="preserve">3 </w:t>
      </w:r>
      <w:r w:rsidRPr="00D20ADF">
        <w:rPr>
          <w:rFonts w:ascii="Times New Roman" w:hAnsi="Times New Roman"/>
          <w:sz w:val="28"/>
          <w:szCs w:val="28"/>
        </w:rPr>
        <w:t xml:space="preserve">граждан на постоянную работу, </w:t>
      </w:r>
      <w:r w:rsidRPr="00E371C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- граждан</w:t>
      </w:r>
      <w:r w:rsidRPr="00D20ADF">
        <w:rPr>
          <w:rFonts w:ascii="Times New Roman" w:hAnsi="Times New Roman"/>
          <w:sz w:val="28"/>
          <w:szCs w:val="28"/>
        </w:rPr>
        <w:t xml:space="preserve"> на временные работы. Так же п</w:t>
      </w:r>
      <w:r w:rsidRPr="00D20ADF">
        <w:rPr>
          <w:rFonts w:ascii="Times New Roman" w:hAnsi="Times New Roman"/>
          <w:color w:val="000000"/>
          <w:sz w:val="28"/>
          <w:szCs w:val="28"/>
        </w:rPr>
        <w:t xml:space="preserve">о итогам проведения ярмарки </w:t>
      </w:r>
      <w:r w:rsidRPr="00E371C6">
        <w:rPr>
          <w:rFonts w:ascii="Times New Roman" w:hAnsi="Times New Roman"/>
          <w:color w:val="000000"/>
          <w:sz w:val="28"/>
          <w:szCs w:val="28"/>
        </w:rPr>
        <w:t>2</w:t>
      </w:r>
      <w:r w:rsidRPr="00D20ADF">
        <w:rPr>
          <w:rFonts w:ascii="Times New Roman" w:hAnsi="Times New Roman"/>
          <w:color w:val="000000"/>
          <w:sz w:val="28"/>
          <w:szCs w:val="28"/>
        </w:rPr>
        <w:t xml:space="preserve"> участников с </w:t>
      </w:r>
      <w:r w:rsidRPr="00E371C6">
        <w:rPr>
          <w:rFonts w:ascii="Times New Roman" w:hAnsi="Times New Roman"/>
          <w:color w:val="000000"/>
          <w:sz w:val="28"/>
          <w:szCs w:val="28"/>
        </w:rPr>
        <w:t>26</w:t>
      </w:r>
      <w:r>
        <w:rPr>
          <w:rFonts w:ascii="Times New Roman" w:hAnsi="Times New Roman"/>
          <w:color w:val="000000"/>
          <w:sz w:val="28"/>
          <w:szCs w:val="28"/>
        </w:rPr>
        <w:t xml:space="preserve"> октября</w:t>
      </w:r>
      <w:r w:rsidRPr="00D20ADF">
        <w:rPr>
          <w:rFonts w:ascii="Times New Roman" w:hAnsi="Times New Roman"/>
          <w:color w:val="000000"/>
          <w:sz w:val="28"/>
          <w:szCs w:val="28"/>
        </w:rPr>
        <w:t xml:space="preserve"> 2017 года будут трудоустроены в</w:t>
      </w:r>
      <w:r>
        <w:rPr>
          <w:rFonts w:ascii="Times New Roman" w:hAnsi="Times New Roman"/>
          <w:color w:val="000000"/>
          <w:sz w:val="28"/>
          <w:szCs w:val="28"/>
        </w:rPr>
        <w:t xml:space="preserve"> МКУ «Служба обеспечения» после завершения обучения.</w:t>
      </w:r>
    </w:p>
    <w:p w:rsidR="00A34205" w:rsidRPr="00D20ADF" w:rsidRDefault="00A34205" w:rsidP="009932D4">
      <w:pPr>
        <w:shd w:val="clear" w:color="auto" w:fill="FFFFFF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34205" w:rsidRPr="00D20ADF" w:rsidRDefault="00A34205">
      <w:pPr>
        <w:rPr>
          <w:rFonts w:ascii="Times New Roman" w:hAnsi="Times New Roman"/>
          <w:sz w:val="28"/>
          <w:szCs w:val="28"/>
          <w:lang w:eastAsia="ru-RU"/>
        </w:rPr>
      </w:pPr>
    </w:p>
    <w:sectPr w:rsidR="00A34205" w:rsidRPr="00D20ADF" w:rsidSect="00780029">
      <w:pgSz w:w="11906" w:h="16838"/>
      <w:pgMar w:top="89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6E3"/>
    <w:rsid w:val="0006617C"/>
    <w:rsid w:val="0010195F"/>
    <w:rsid w:val="00132E0A"/>
    <w:rsid w:val="00162C6C"/>
    <w:rsid w:val="001756BE"/>
    <w:rsid w:val="001A60B8"/>
    <w:rsid w:val="001D0FA6"/>
    <w:rsid w:val="00223E84"/>
    <w:rsid w:val="00226308"/>
    <w:rsid w:val="002266E2"/>
    <w:rsid w:val="00284C8C"/>
    <w:rsid w:val="002A09E6"/>
    <w:rsid w:val="003057CC"/>
    <w:rsid w:val="00327366"/>
    <w:rsid w:val="0036281E"/>
    <w:rsid w:val="00382FCC"/>
    <w:rsid w:val="00391D79"/>
    <w:rsid w:val="003C214A"/>
    <w:rsid w:val="003E1A4F"/>
    <w:rsid w:val="004C7EB6"/>
    <w:rsid w:val="004D4301"/>
    <w:rsid w:val="00537AD2"/>
    <w:rsid w:val="00592D78"/>
    <w:rsid w:val="005E7906"/>
    <w:rsid w:val="006D2F71"/>
    <w:rsid w:val="006F1C40"/>
    <w:rsid w:val="00712BC5"/>
    <w:rsid w:val="00775713"/>
    <w:rsid w:val="00780029"/>
    <w:rsid w:val="007C7011"/>
    <w:rsid w:val="007C727D"/>
    <w:rsid w:val="007F36E3"/>
    <w:rsid w:val="007F39DB"/>
    <w:rsid w:val="00800BAD"/>
    <w:rsid w:val="00810EE5"/>
    <w:rsid w:val="00832D28"/>
    <w:rsid w:val="00834323"/>
    <w:rsid w:val="008C39E5"/>
    <w:rsid w:val="00946C80"/>
    <w:rsid w:val="00976AE5"/>
    <w:rsid w:val="00983057"/>
    <w:rsid w:val="009932D4"/>
    <w:rsid w:val="009B0763"/>
    <w:rsid w:val="009B6629"/>
    <w:rsid w:val="00A339AA"/>
    <w:rsid w:val="00A34205"/>
    <w:rsid w:val="00A45E12"/>
    <w:rsid w:val="00A47158"/>
    <w:rsid w:val="00AB0220"/>
    <w:rsid w:val="00AB17D3"/>
    <w:rsid w:val="00AF30AB"/>
    <w:rsid w:val="00B244F5"/>
    <w:rsid w:val="00B7173C"/>
    <w:rsid w:val="00B726F5"/>
    <w:rsid w:val="00B81442"/>
    <w:rsid w:val="00BE1D3A"/>
    <w:rsid w:val="00BE5129"/>
    <w:rsid w:val="00BF1B78"/>
    <w:rsid w:val="00CE7210"/>
    <w:rsid w:val="00D06BB7"/>
    <w:rsid w:val="00D20ADF"/>
    <w:rsid w:val="00D94097"/>
    <w:rsid w:val="00D956B2"/>
    <w:rsid w:val="00E371C6"/>
    <w:rsid w:val="00E9493B"/>
    <w:rsid w:val="00EC5AC9"/>
    <w:rsid w:val="00ED2AAB"/>
    <w:rsid w:val="00ED7FBD"/>
    <w:rsid w:val="00F139B4"/>
    <w:rsid w:val="00F41B2A"/>
    <w:rsid w:val="00F472C6"/>
    <w:rsid w:val="00F9232A"/>
    <w:rsid w:val="00F925DA"/>
    <w:rsid w:val="00FB0DDA"/>
    <w:rsid w:val="00FF0571"/>
    <w:rsid w:val="00FF4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6E3"/>
    <w:pPr>
      <w:ind w:firstLine="539"/>
      <w:jc w:val="center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36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323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758">
                      <w:marLeft w:val="509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2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2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4750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2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4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2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2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4764">
                                  <w:marLeft w:val="0"/>
                                  <w:marRight w:val="0"/>
                                  <w:marTop w:val="0"/>
                                  <w:marBottom w:val="4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24761">
                                      <w:marLeft w:val="0"/>
                                      <w:marRight w:val="0"/>
                                      <w:marTop w:val="0"/>
                                      <w:marBottom w:val="28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266</TotalTime>
  <Pages>1</Pages>
  <Words>356</Words>
  <Characters>2032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ГКУ РМ "ЦЗН Дубенского района"</cp:lastModifiedBy>
  <cp:revision>28</cp:revision>
  <cp:lastPrinted>2017-10-26T08:32:00Z</cp:lastPrinted>
  <dcterms:created xsi:type="dcterms:W3CDTF">2017-07-07T23:33:00Z</dcterms:created>
  <dcterms:modified xsi:type="dcterms:W3CDTF">2017-10-26T11:15:00Z</dcterms:modified>
</cp:coreProperties>
</file>