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C33" w:rsidRPr="00A2799A" w:rsidRDefault="00484C33" w:rsidP="004F0D04">
      <w:pPr>
        <w:spacing w:line="360" w:lineRule="auto"/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A2799A">
        <w:rPr>
          <w:rFonts w:ascii="Times New Roman" w:hAnsi="Times New Roman"/>
          <w:b/>
          <w:color w:val="000000"/>
          <w:sz w:val="28"/>
          <w:szCs w:val="28"/>
          <w:lang w:eastAsia="ru-RU"/>
        </w:rPr>
        <w:t>Состоялась мини – ярмарка вакансии для несовершеннолетних граждан</w:t>
      </w:r>
    </w:p>
    <w:p w:rsidR="00484C33" w:rsidRPr="00A2799A" w:rsidRDefault="00484C33" w:rsidP="00F139B4">
      <w:pPr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84C33" w:rsidRPr="00A2799A" w:rsidRDefault="00484C33" w:rsidP="004F0D04">
      <w:pPr>
        <w:pStyle w:val="NormalWeb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A2799A">
        <w:rPr>
          <w:sz w:val="28"/>
          <w:szCs w:val="28"/>
        </w:rPr>
        <w:t>4 июня 2018 года в Отделе содействия занятости населения по Дубенскому району ГКУ РМ «ЦЗН Чамзинский» в преддверии  открытия «Трудовое лето – 2018» состоялась мини-ярмарка вакансии для несовершеннолетних граждан</w:t>
      </w:r>
      <w:r w:rsidRPr="00A2799A">
        <w:rPr>
          <w:color w:val="000000"/>
          <w:sz w:val="28"/>
          <w:szCs w:val="28"/>
        </w:rPr>
        <w:t xml:space="preserve"> в возрасте от 14 до 18 лет, желающих трудоустроится на дни школьных каникул</w:t>
      </w:r>
      <w:r w:rsidRPr="00A2799A">
        <w:rPr>
          <w:sz w:val="28"/>
          <w:szCs w:val="28"/>
        </w:rPr>
        <w:t xml:space="preserve">. </w:t>
      </w:r>
    </w:p>
    <w:p w:rsidR="00484C33" w:rsidRPr="00A2799A" w:rsidRDefault="00484C33" w:rsidP="004F0D04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Ярмарку посетили</w:t>
      </w:r>
      <w:r w:rsidRPr="00A279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73</w:t>
      </w:r>
      <w:r w:rsidRPr="00A2799A">
        <w:rPr>
          <w:rFonts w:ascii="Times New Roman" w:hAnsi="Times New Roman"/>
          <w:sz w:val="28"/>
          <w:szCs w:val="28"/>
        </w:rPr>
        <w:t xml:space="preserve"> </w:t>
      </w:r>
      <w:r w:rsidRPr="00A2799A">
        <w:rPr>
          <w:rFonts w:ascii="Times New Roman" w:hAnsi="Times New Roman"/>
          <w:color w:val="333333"/>
          <w:sz w:val="28"/>
          <w:szCs w:val="28"/>
        </w:rPr>
        <w:t>подростк</w:t>
      </w:r>
      <w:r>
        <w:rPr>
          <w:rFonts w:ascii="Times New Roman" w:hAnsi="Times New Roman"/>
          <w:color w:val="333333"/>
          <w:sz w:val="28"/>
          <w:szCs w:val="28"/>
        </w:rPr>
        <w:t>а</w:t>
      </w:r>
      <w:r w:rsidRPr="00A2799A">
        <w:rPr>
          <w:rFonts w:ascii="Times New Roman" w:hAnsi="Times New Roman"/>
          <w:color w:val="333333"/>
          <w:sz w:val="28"/>
          <w:szCs w:val="28"/>
        </w:rPr>
        <w:t xml:space="preserve">. </w:t>
      </w:r>
      <w:r w:rsidRPr="00A2799A">
        <w:rPr>
          <w:rFonts w:ascii="Times New Roman" w:hAnsi="Times New Roman"/>
          <w:sz w:val="28"/>
          <w:szCs w:val="28"/>
        </w:rPr>
        <w:t xml:space="preserve">Присутствовали представители 7 организаций Дубенского муниципального района: Администрации Дубенского, Красинского, Кочкуровского,  Поводимовского сельских поселений, ООО «СтройИнвест и К», ООО СМП «Дубенское», ООО «Магма Керамик». 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>Заявлен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70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рабочих мест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A2799A">
        <w:rPr>
          <w:rFonts w:ascii="Times New Roman" w:hAnsi="Times New Roman"/>
          <w:sz w:val="28"/>
          <w:szCs w:val="28"/>
        </w:rPr>
        <w:t>на временные работы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профессиям: рабочий зеленого хозяйства, подсобный рабочий, </w:t>
      </w:r>
      <w:r w:rsidRPr="00A2799A">
        <w:rPr>
          <w:rFonts w:ascii="Times New Roman" w:hAnsi="Times New Roman"/>
          <w:sz w:val="28"/>
          <w:szCs w:val="28"/>
          <w:lang w:eastAsia="ru-RU"/>
        </w:rPr>
        <w:t>уборщик территорий</w:t>
      </w:r>
      <w:r w:rsidRPr="00A2799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484C33" w:rsidRPr="00A2799A" w:rsidRDefault="00484C33" w:rsidP="004F0D04">
      <w:pPr>
        <w:pStyle w:val="NormalWeb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A2799A">
        <w:rPr>
          <w:color w:val="000000"/>
          <w:sz w:val="28"/>
          <w:szCs w:val="28"/>
        </w:rPr>
        <w:t xml:space="preserve">В рамках мини - </w:t>
      </w:r>
      <w:r w:rsidRPr="00A2799A">
        <w:rPr>
          <w:sz w:val="28"/>
          <w:szCs w:val="28"/>
        </w:rPr>
        <w:t>ярмарки были проведены индивидуальные беседы с подростками о профессиональном выборе, о необходимости изучения своих интересов,</w:t>
      </w:r>
      <w:r w:rsidRPr="00A2799A">
        <w:rPr>
          <w:color w:val="000000"/>
          <w:sz w:val="28"/>
          <w:szCs w:val="28"/>
        </w:rPr>
        <w:t xml:space="preserve"> склонностей к той или иной профессии. Участники мероприятия ознакомились с информацией о вакансиях, ситуации на рынке труда Дубенского муниципального района и по Республике Мордовия, реализуемых мероприятиях активной политики занятости населения, в том числе по временному трудоустройству несовершеннолетних граждан в возрасте от 14 до 18 лет в свободное от учебы время.</w:t>
      </w:r>
    </w:p>
    <w:p w:rsidR="00484C33" w:rsidRPr="00A2799A" w:rsidRDefault="00484C33" w:rsidP="00A2799A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A2799A">
        <w:rPr>
          <w:sz w:val="28"/>
          <w:szCs w:val="28"/>
        </w:rPr>
        <w:t xml:space="preserve">В результате проведенного мероприятия 51 несовершеннолетних граждан были трудоустроены на временные работы, а так же была получена предварительная договоренность о временном трудоустройстве </w:t>
      </w:r>
      <w:r>
        <w:rPr>
          <w:sz w:val="28"/>
          <w:szCs w:val="28"/>
        </w:rPr>
        <w:t>11</w:t>
      </w:r>
      <w:r w:rsidRPr="00A2799A">
        <w:rPr>
          <w:sz w:val="28"/>
          <w:szCs w:val="28"/>
        </w:rPr>
        <w:t xml:space="preserve"> граждан.</w:t>
      </w:r>
    </w:p>
    <w:p w:rsidR="00484C33" w:rsidRPr="00A2799A" w:rsidRDefault="00484C33" w:rsidP="00C9382D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sectPr w:rsidR="00484C33" w:rsidRPr="00A2799A" w:rsidSect="007F36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6617C"/>
    <w:rsid w:val="0008368E"/>
    <w:rsid w:val="0010195F"/>
    <w:rsid w:val="00132E0A"/>
    <w:rsid w:val="001756BE"/>
    <w:rsid w:val="001D0FA6"/>
    <w:rsid w:val="001D1EA8"/>
    <w:rsid w:val="002266E2"/>
    <w:rsid w:val="0024405B"/>
    <w:rsid w:val="00255627"/>
    <w:rsid w:val="002632A9"/>
    <w:rsid w:val="00282152"/>
    <w:rsid w:val="00283C97"/>
    <w:rsid w:val="00284C8C"/>
    <w:rsid w:val="00287E7B"/>
    <w:rsid w:val="00294B5F"/>
    <w:rsid w:val="002976C4"/>
    <w:rsid w:val="002A09E6"/>
    <w:rsid w:val="003057CC"/>
    <w:rsid w:val="00382FCC"/>
    <w:rsid w:val="003A1B03"/>
    <w:rsid w:val="003C214A"/>
    <w:rsid w:val="003E1A4F"/>
    <w:rsid w:val="00484C33"/>
    <w:rsid w:val="004F0D04"/>
    <w:rsid w:val="0050662E"/>
    <w:rsid w:val="005B576A"/>
    <w:rsid w:val="005E7906"/>
    <w:rsid w:val="006D2F71"/>
    <w:rsid w:val="006F1C40"/>
    <w:rsid w:val="006F395E"/>
    <w:rsid w:val="00733E88"/>
    <w:rsid w:val="007C7011"/>
    <w:rsid w:val="007C727D"/>
    <w:rsid w:val="007F36E3"/>
    <w:rsid w:val="007F39DB"/>
    <w:rsid w:val="00810EE5"/>
    <w:rsid w:val="00817AB8"/>
    <w:rsid w:val="00834323"/>
    <w:rsid w:val="008741F7"/>
    <w:rsid w:val="009022B0"/>
    <w:rsid w:val="00932B65"/>
    <w:rsid w:val="00976AE5"/>
    <w:rsid w:val="00983057"/>
    <w:rsid w:val="00A03DD2"/>
    <w:rsid w:val="00A2799A"/>
    <w:rsid w:val="00A339AA"/>
    <w:rsid w:val="00A45E12"/>
    <w:rsid w:val="00A6152C"/>
    <w:rsid w:val="00AB0220"/>
    <w:rsid w:val="00AB17D3"/>
    <w:rsid w:val="00AF2F49"/>
    <w:rsid w:val="00AF30AB"/>
    <w:rsid w:val="00B244F5"/>
    <w:rsid w:val="00B57C61"/>
    <w:rsid w:val="00B81442"/>
    <w:rsid w:val="00BE1D3A"/>
    <w:rsid w:val="00BE5129"/>
    <w:rsid w:val="00BF1B78"/>
    <w:rsid w:val="00C364EE"/>
    <w:rsid w:val="00C9382D"/>
    <w:rsid w:val="00CE7210"/>
    <w:rsid w:val="00D034FA"/>
    <w:rsid w:val="00D06BB7"/>
    <w:rsid w:val="00D25AB5"/>
    <w:rsid w:val="00D346F0"/>
    <w:rsid w:val="00D94097"/>
    <w:rsid w:val="00D956B2"/>
    <w:rsid w:val="00D95CD3"/>
    <w:rsid w:val="00DA648D"/>
    <w:rsid w:val="00E9493B"/>
    <w:rsid w:val="00EC5AC9"/>
    <w:rsid w:val="00ED2AAB"/>
    <w:rsid w:val="00ED7FBD"/>
    <w:rsid w:val="00EE767B"/>
    <w:rsid w:val="00F139B4"/>
    <w:rsid w:val="00F41B2A"/>
    <w:rsid w:val="00F472C6"/>
    <w:rsid w:val="00F91025"/>
    <w:rsid w:val="00F9232A"/>
    <w:rsid w:val="00F925DA"/>
    <w:rsid w:val="00FF0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63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332</TotalTime>
  <Pages>1</Pages>
  <Words>218</Words>
  <Characters>1247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30</cp:revision>
  <cp:lastPrinted>2017-07-10T13:04:00Z</cp:lastPrinted>
  <dcterms:created xsi:type="dcterms:W3CDTF">2017-07-07T23:33:00Z</dcterms:created>
  <dcterms:modified xsi:type="dcterms:W3CDTF">2018-06-21T06:17:00Z</dcterms:modified>
</cp:coreProperties>
</file>