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04" w:rsidRPr="007B3C6A" w:rsidRDefault="007E5C04" w:rsidP="004F0D04">
      <w:pPr>
        <w:spacing w:line="360" w:lineRule="auto"/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A2799A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Состоялась мини – ярмарка вакансии для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выпускников образовательных учреждений</w:t>
      </w:r>
    </w:p>
    <w:p w:rsidR="007E5C04" w:rsidRPr="00A2799A" w:rsidRDefault="007E5C04" w:rsidP="00F139B4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7E5C04" w:rsidRPr="00A2799A" w:rsidRDefault="007E5C04" w:rsidP="000B4E4F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3C6A">
        <w:rPr>
          <w:sz w:val="28"/>
          <w:szCs w:val="28"/>
        </w:rPr>
        <w:t>12</w:t>
      </w:r>
      <w:r w:rsidRPr="00A2799A">
        <w:rPr>
          <w:sz w:val="28"/>
          <w:szCs w:val="28"/>
        </w:rPr>
        <w:t xml:space="preserve"> июня 2018 года в Отделе содействия занятости</w:t>
      </w:r>
      <w:r>
        <w:rPr>
          <w:sz w:val="28"/>
          <w:szCs w:val="28"/>
        </w:rPr>
        <w:t xml:space="preserve"> населения по Дубенскому району </w:t>
      </w:r>
      <w:r w:rsidRPr="00A2799A">
        <w:rPr>
          <w:sz w:val="28"/>
          <w:szCs w:val="28"/>
        </w:rPr>
        <w:t xml:space="preserve">состоялась мини-ярмарка вакансии для </w:t>
      </w:r>
      <w:r w:rsidRPr="007B3C6A">
        <w:rPr>
          <w:color w:val="000000"/>
          <w:sz w:val="28"/>
          <w:szCs w:val="28"/>
        </w:rPr>
        <w:t>выпускников образовательных учреждений</w:t>
      </w:r>
      <w:r w:rsidRPr="00A2799A">
        <w:rPr>
          <w:sz w:val="28"/>
          <w:szCs w:val="28"/>
        </w:rPr>
        <w:t xml:space="preserve">. </w:t>
      </w:r>
    </w:p>
    <w:p w:rsidR="007E5C04" w:rsidRDefault="007E5C04" w:rsidP="000B4E4F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В ярмарке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вакансий 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>приняли участие следующие организации:</w:t>
      </w:r>
      <w:r w:rsidRPr="00A2799A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A2799A">
        <w:rPr>
          <w:rFonts w:ascii="Times New Roman" w:hAnsi="Times New Roman"/>
          <w:sz w:val="28"/>
          <w:szCs w:val="28"/>
        </w:rPr>
        <w:t xml:space="preserve">ООО СМП «Дубенское», </w:t>
      </w:r>
      <w:r>
        <w:rPr>
          <w:rFonts w:ascii="Times New Roman" w:hAnsi="Times New Roman"/>
          <w:sz w:val="28"/>
          <w:szCs w:val="28"/>
        </w:rPr>
        <w:t xml:space="preserve">ООО РЭП «Дубенское», </w:t>
      </w:r>
      <w:r w:rsidRPr="00A2799A">
        <w:rPr>
          <w:rFonts w:ascii="Times New Roman" w:hAnsi="Times New Roman"/>
          <w:sz w:val="28"/>
          <w:szCs w:val="28"/>
        </w:rPr>
        <w:t xml:space="preserve">ООО «Магма </w:t>
      </w:r>
      <w:r>
        <w:rPr>
          <w:rFonts w:ascii="Times New Roman" w:hAnsi="Times New Roman"/>
          <w:sz w:val="28"/>
          <w:szCs w:val="28"/>
        </w:rPr>
        <w:t>Виктор</w:t>
      </w:r>
      <w:r w:rsidRPr="00A2799A">
        <w:rPr>
          <w:rFonts w:ascii="Times New Roman" w:hAnsi="Times New Roman"/>
          <w:sz w:val="28"/>
          <w:szCs w:val="28"/>
        </w:rPr>
        <w:t xml:space="preserve">». 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>Заявлен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 вакансии</w:t>
      </w:r>
      <w:r w:rsidRPr="00FA4D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>по профессиям: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слесарь-ремонтник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электросварщик ручной сварки, монтажник, каменщик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E5C04" w:rsidRPr="000B4E4F" w:rsidRDefault="007E5C04" w:rsidP="000B4E4F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B4E4F">
        <w:rPr>
          <w:rFonts w:ascii="Times New Roman" w:hAnsi="Times New Roman"/>
          <w:sz w:val="28"/>
          <w:szCs w:val="28"/>
          <w:lang w:eastAsia="ru-RU"/>
        </w:rPr>
        <w:t xml:space="preserve">Мероприятие посетили </w:t>
      </w:r>
      <w:r w:rsidRPr="00D446A3">
        <w:rPr>
          <w:rFonts w:ascii="Times New Roman" w:hAnsi="Times New Roman"/>
          <w:sz w:val="28"/>
          <w:szCs w:val="28"/>
        </w:rPr>
        <w:t>5</w:t>
      </w:r>
      <w:r w:rsidRPr="000B4E4F">
        <w:rPr>
          <w:rFonts w:ascii="Times New Roman" w:hAnsi="Times New Roman"/>
          <w:sz w:val="28"/>
          <w:szCs w:val="28"/>
        </w:rPr>
        <w:t xml:space="preserve"> </w:t>
      </w:r>
      <w:r w:rsidRPr="000B4E4F">
        <w:rPr>
          <w:rFonts w:ascii="Times New Roman" w:hAnsi="Times New Roman"/>
          <w:color w:val="333333"/>
          <w:sz w:val="28"/>
          <w:szCs w:val="28"/>
        </w:rPr>
        <w:t>выпускник</w:t>
      </w:r>
      <w:r>
        <w:rPr>
          <w:rFonts w:ascii="Times New Roman" w:hAnsi="Times New Roman"/>
          <w:color w:val="333333"/>
          <w:sz w:val="28"/>
          <w:szCs w:val="28"/>
        </w:rPr>
        <w:t>ов</w:t>
      </w:r>
      <w:r w:rsidRPr="000B4E4F">
        <w:rPr>
          <w:rFonts w:ascii="Times New Roman" w:hAnsi="Times New Roman"/>
          <w:color w:val="333333"/>
          <w:sz w:val="28"/>
          <w:szCs w:val="28"/>
        </w:rPr>
        <w:t xml:space="preserve">. </w:t>
      </w:r>
      <w:r w:rsidRPr="000B4E4F">
        <w:rPr>
          <w:rFonts w:ascii="Times New Roman" w:hAnsi="Times New Roman"/>
          <w:color w:val="000000"/>
          <w:sz w:val="28"/>
          <w:szCs w:val="28"/>
        </w:rPr>
        <w:t xml:space="preserve">В рамках мини - </w:t>
      </w:r>
      <w:r w:rsidRPr="000B4E4F">
        <w:rPr>
          <w:rFonts w:ascii="Times New Roman" w:hAnsi="Times New Roman"/>
          <w:sz w:val="28"/>
          <w:szCs w:val="28"/>
        </w:rPr>
        <w:t xml:space="preserve">ярмарки с </w:t>
      </w:r>
      <w:r>
        <w:rPr>
          <w:rFonts w:ascii="Times New Roman" w:hAnsi="Times New Roman"/>
          <w:sz w:val="28"/>
          <w:szCs w:val="28"/>
        </w:rPr>
        <w:t>ними</w:t>
      </w:r>
      <w:r w:rsidRPr="000B4E4F">
        <w:rPr>
          <w:rFonts w:ascii="Times New Roman" w:hAnsi="Times New Roman"/>
          <w:sz w:val="28"/>
          <w:szCs w:val="28"/>
        </w:rPr>
        <w:t xml:space="preserve"> были проведены индивидуальные беседы</w:t>
      </w:r>
      <w:r w:rsidRPr="000B4E4F">
        <w:rPr>
          <w:rFonts w:ascii="Times New Roman" w:hAnsi="Times New Roman"/>
          <w:color w:val="000000"/>
          <w:sz w:val="28"/>
          <w:szCs w:val="28"/>
        </w:rPr>
        <w:t>. Участники мероприятия ознакомились с информацией о вакансиях, ситуации на рынке труда Дубенского муниципального района и по Республике Мордовия, реализуемых мероприятиях активной политики занятости населения.</w:t>
      </w:r>
    </w:p>
    <w:p w:rsidR="007E5C04" w:rsidRDefault="007E5C04" w:rsidP="000B4E4F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3E84">
        <w:rPr>
          <w:sz w:val="28"/>
          <w:szCs w:val="28"/>
        </w:rPr>
        <w:t>В ходе проведения мероприятия</w:t>
      </w:r>
      <w:r>
        <w:rPr>
          <w:sz w:val="28"/>
          <w:szCs w:val="28"/>
        </w:rPr>
        <w:t xml:space="preserve"> </w:t>
      </w:r>
      <w:r w:rsidRPr="009A7AF8">
        <w:rPr>
          <w:sz w:val="28"/>
          <w:szCs w:val="28"/>
        </w:rPr>
        <w:t>2</w:t>
      </w:r>
      <w:r>
        <w:rPr>
          <w:sz w:val="28"/>
          <w:szCs w:val="28"/>
        </w:rPr>
        <w:t xml:space="preserve"> гражданина</w:t>
      </w:r>
      <w:r w:rsidRPr="00A2799A">
        <w:rPr>
          <w:sz w:val="28"/>
          <w:szCs w:val="28"/>
        </w:rPr>
        <w:t xml:space="preserve"> были </w:t>
      </w:r>
      <w:r>
        <w:rPr>
          <w:sz w:val="28"/>
          <w:szCs w:val="28"/>
        </w:rPr>
        <w:t>направлены</w:t>
      </w:r>
      <w:r w:rsidRPr="00A2799A">
        <w:rPr>
          <w:sz w:val="28"/>
          <w:szCs w:val="28"/>
        </w:rPr>
        <w:t xml:space="preserve"> на временные работы.</w:t>
      </w:r>
    </w:p>
    <w:p w:rsidR="007E5C04" w:rsidRDefault="007E5C04" w:rsidP="00A2799A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sectPr w:rsidR="007E5C04" w:rsidSect="007F36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6617C"/>
    <w:rsid w:val="0008368E"/>
    <w:rsid w:val="000B4E4F"/>
    <w:rsid w:val="0010195F"/>
    <w:rsid w:val="00132E0A"/>
    <w:rsid w:val="001756BE"/>
    <w:rsid w:val="001D0FA6"/>
    <w:rsid w:val="001D1EA8"/>
    <w:rsid w:val="00223E84"/>
    <w:rsid w:val="002266E2"/>
    <w:rsid w:val="0024405B"/>
    <w:rsid w:val="00255627"/>
    <w:rsid w:val="002617CC"/>
    <w:rsid w:val="002632A9"/>
    <w:rsid w:val="00282152"/>
    <w:rsid w:val="00283C97"/>
    <w:rsid w:val="00284C8C"/>
    <w:rsid w:val="00287E7B"/>
    <w:rsid w:val="00294B5F"/>
    <w:rsid w:val="002976C4"/>
    <w:rsid w:val="002A09E6"/>
    <w:rsid w:val="002B74BC"/>
    <w:rsid w:val="003057CC"/>
    <w:rsid w:val="003578C7"/>
    <w:rsid w:val="00382FCC"/>
    <w:rsid w:val="003A1B03"/>
    <w:rsid w:val="003C214A"/>
    <w:rsid w:val="003E1A4F"/>
    <w:rsid w:val="00484C33"/>
    <w:rsid w:val="004F0D04"/>
    <w:rsid w:val="004F4510"/>
    <w:rsid w:val="0050662E"/>
    <w:rsid w:val="005B576A"/>
    <w:rsid w:val="005E7906"/>
    <w:rsid w:val="006D2F71"/>
    <w:rsid w:val="006F1C40"/>
    <w:rsid w:val="006F395E"/>
    <w:rsid w:val="00733E88"/>
    <w:rsid w:val="007638B0"/>
    <w:rsid w:val="007A31AD"/>
    <w:rsid w:val="007B3C6A"/>
    <w:rsid w:val="007C7011"/>
    <w:rsid w:val="007C727D"/>
    <w:rsid w:val="007E58C6"/>
    <w:rsid w:val="007E5C04"/>
    <w:rsid w:val="007F36E3"/>
    <w:rsid w:val="007F39DB"/>
    <w:rsid w:val="00810EE5"/>
    <w:rsid w:val="00817AB8"/>
    <w:rsid w:val="00834323"/>
    <w:rsid w:val="00872A23"/>
    <w:rsid w:val="008741F7"/>
    <w:rsid w:val="009022B0"/>
    <w:rsid w:val="00932B65"/>
    <w:rsid w:val="00933364"/>
    <w:rsid w:val="00976AE5"/>
    <w:rsid w:val="00983057"/>
    <w:rsid w:val="009A1831"/>
    <w:rsid w:val="009A7AF8"/>
    <w:rsid w:val="00A03DD2"/>
    <w:rsid w:val="00A274DE"/>
    <w:rsid w:val="00A2799A"/>
    <w:rsid w:val="00A339AA"/>
    <w:rsid w:val="00A45E12"/>
    <w:rsid w:val="00A5203E"/>
    <w:rsid w:val="00A6152C"/>
    <w:rsid w:val="00AA2C98"/>
    <w:rsid w:val="00AB0220"/>
    <w:rsid w:val="00AB17D3"/>
    <w:rsid w:val="00AF2F49"/>
    <w:rsid w:val="00AF30AB"/>
    <w:rsid w:val="00B244F5"/>
    <w:rsid w:val="00B57C61"/>
    <w:rsid w:val="00B81442"/>
    <w:rsid w:val="00B8544F"/>
    <w:rsid w:val="00BE1D3A"/>
    <w:rsid w:val="00BE5129"/>
    <w:rsid w:val="00BF1B78"/>
    <w:rsid w:val="00C364EE"/>
    <w:rsid w:val="00C9382D"/>
    <w:rsid w:val="00CE7210"/>
    <w:rsid w:val="00D034FA"/>
    <w:rsid w:val="00D06BB7"/>
    <w:rsid w:val="00D20ADF"/>
    <w:rsid w:val="00D25AB5"/>
    <w:rsid w:val="00D346F0"/>
    <w:rsid w:val="00D41EA7"/>
    <w:rsid w:val="00D446A3"/>
    <w:rsid w:val="00D94097"/>
    <w:rsid w:val="00D956B2"/>
    <w:rsid w:val="00D95CD3"/>
    <w:rsid w:val="00DA648D"/>
    <w:rsid w:val="00E9493B"/>
    <w:rsid w:val="00EC5AC9"/>
    <w:rsid w:val="00ED2AAB"/>
    <w:rsid w:val="00ED7FBD"/>
    <w:rsid w:val="00EE767B"/>
    <w:rsid w:val="00F139B4"/>
    <w:rsid w:val="00F41B2A"/>
    <w:rsid w:val="00F472C6"/>
    <w:rsid w:val="00F91025"/>
    <w:rsid w:val="00F9232A"/>
    <w:rsid w:val="00F925DA"/>
    <w:rsid w:val="00FA4DC3"/>
    <w:rsid w:val="00FF0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basedOn w:val="DefaultParagraphFont"/>
    <w:uiPriority w:val="99"/>
    <w:rsid w:val="002617CC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4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403</TotalTime>
  <Pages>1</Pages>
  <Words>127</Words>
  <Characters>730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36</cp:revision>
  <cp:lastPrinted>2018-07-13T06:36:00Z</cp:lastPrinted>
  <dcterms:created xsi:type="dcterms:W3CDTF">2017-07-07T23:33:00Z</dcterms:created>
  <dcterms:modified xsi:type="dcterms:W3CDTF">2018-07-13T06:36:00Z</dcterms:modified>
</cp:coreProperties>
</file>