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9C7" w:rsidRPr="00273E22" w:rsidRDefault="001919C7" w:rsidP="00273E22">
      <w:pPr>
        <w:pStyle w:val="NormalWeb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A2799A">
        <w:rPr>
          <w:b/>
          <w:color w:val="000000"/>
          <w:sz w:val="28"/>
          <w:szCs w:val="28"/>
        </w:rPr>
        <w:t>Состоялась мини – ярмарка ваканси</w:t>
      </w:r>
      <w:r>
        <w:rPr>
          <w:b/>
          <w:color w:val="000000"/>
          <w:sz w:val="28"/>
          <w:szCs w:val="28"/>
        </w:rPr>
        <w:t>й</w:t>
      </w:r>
      <w:r w:rsidRPr="00A2799A">
        <w:rPr>
          <w:b/>
          <w:color w:val="000000"/>
          <w:sz w:val="28"/>
          <w:szCs w:val="28"/>
        </w:rPr>
        <w:t xml:space="preserve"> </w:t>
      </w:r>
      <w:r w:rsidRPr="00273E22">
        <w:rPr>
          <w:b/>
          <w:sz w:val="28"/>
          <w:szCs w:val="28"/>
        </w:rPr>
        <w:t>для безработных граждан</w:t>
      </w:r>
      <w:r>
        <w:rPr>
          <w:b/>
          <w:sz w:val="28"/>
          <w:szCs w:val="28"/>
        </w:rPr>
        <w:t xml:space="preserve">, </w:t>
      </w:r>
    </w:p>
    <w:p w:rsidR="001919C7" w:rsidRPr="00811299" w:rsidRDefault="001919C7" w:rsidP="004F0D04">
      <w:pPr>
        <w:spacing w:line="360" w:lineRule="auto"/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11299">
        <w:rPr>
          <w:rFonts w:ascii="Times New Roman" w:hAnsi="Times New Roman"/>
          <w:b/>
          <w:color w:val="000000"/>
          <w:sz w:val="28"/>
          <w:szCs w:val="28"/>
          <w:lang w:eastAsia="ru-RU"/>
        </w:rPr>
        <w:t>испытывающих трудности в поиске работы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Pr="00811299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</w:t>
      </w:r>
    </w:p>
    <w:p w:rsidR="001919C7" w:rsidRPr="00A2799A" w:rsidRDefault="001919C7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919C7" w:rsidRDefault="001919C7" w:rsidP="00811299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11299">
        <w:rPr>
          <w:sz w:val="28"/>
          <w:szCs w:val="28"/>
        </w:rPr>
        <w:t>5</w:t>
      </w:r>
      <w:r w:rsidRPr="00A2799A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A2799A">
        <w:rPr>
          <w:sz w:val="28"/>
          <w:szCs w:val="28"/>
        </w:rPr>
        <w:t xml:space="preserve"> 2018 года в Отделе содействия занятости</w:t>
      </w:r>
      <w:r>
        <w:rPr>
          <w:sz w:val="28"/>
          <w:szCs w:val="28"/>
        </w:rPr>
        <w:t xml:space="preserve"> населения по Дубенскому району </w:t>
      </w:r>
      <w:r w:rsidRPr="00A2799A">
        <w:rPr>
          <w:sz w:val="28"/>
          <w:szCs w:val="28"/>
        </w:rPr>
        <w:t>состоялась мини-ярмарка ваканси</w:t>
      </w:r>
      <w:r>
        <w:rPr>
          <w:sz w:val="28"/>
          <w:szCs w:val="28"/>
        </w:rPr>
        <w:t xml:space="preserve">й </w:t>
      </w:r>
      <w:r w:rsidRPr="00811299">
        <w:rPr>
          <w:sz w:val="28"/>
          <w:szCs w:val="28"/>
        </w:rPr>
        <w:t xml:space="preserve">для безработных граждан, </w:t>
      </w:r>
      <w:r w:rsidRPr="00811299">
        <w:rPr>
          <w:color w:val="000000"/>
          <w:sz w:val="28"/>
          <w:szCs w:val="28"/>
        </w:rPr>
        <w:t>испытывающих трудности в поиске работы</w:t>
      </w:r>
      <w:r>
        <w:rPr>
          <w:sz w:val="28"/>
          <w:szCs w:val="28"/>
        </w:rPr>
        <w:t>.</w:t>
      </w:r>
    </w:p>
    <w:p w:rsidR="001919C7" w:rsidRPr="002D7408" w:rsidRDefault="001919C7" w:rsidP="002D7408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2D7408">
        <w:rPr>
          <w:sz w:val="28"/>
          <w:szCs w:val="28"/>
        </w:rPr>
        <w:t xml:space="preserve">Мероприятие посетили </w:t>
      </w:r>
      <w:r>
        <w:rPr>
          <w:sz w:val="28"/>
          <w:szCs w:val="28"/>
        </w:rPr>
        <w:t>7</w:t>
      </w:r>
      <w:r w:rsidRPr="002D7408">
        <w:rPr>
          <w:sz w:val="28"/>
          <w:szCs w:val="28"/>
        </w:rPr>
        <w:t xml:space="preserve"> </w:t>
      </w:r>
      <w:r w:rsidRPr="002D7408">
        <w:rPr>
          <w:color w:val="333333"/>
          <w:sz w:val="28"/>
          <w:szCs w:val="28"/>
        </w:rPr>
        <w:t xml:space="preserve">граждан. </w:t>
      </w:r>
      <w:r w:rsidRPr="002D7408">
        <w:rPr>
          <w:color w:val="000000"/>
          <w:sz w:val="28"/>
          <w:szCs w:val="28"/>
        </w:rPr>
        <w:t xml:space="preserve">В рамках мини - </w:t>
      </w:r>
      <w:r w:rsidRPr="002D7408">
        <w:rPr>
          <w:sz w:val="28"/>
          <w:szCs w:val="28"/>
        </w:rPr>
        <w:t>ярмарки с ними были проведены индивидуальные беседы</w:t>
      </w:r>
      <w:r w:rsidRPr="002D7408">
        <w:rPr>
          <w:color w:val="000000"/>
          <w:sz w:val="28"/>
          <w:szCs w:val="28"/>
        </w:rPr>
        <w:t>.</w:t>
      </w:r>
    </w:p>
    <w:p w:rsidR="001919C7" w:rsidRPr="0032395A" w:rsidRDefault="001919C7" w:rsidP="00A2799A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799A">
        <w:rPr>
          <w:sz w:val="28"/>
          <w:szCs w:val="28"/>
        </w:rPr>
        <w:t xml:space="preserve">В результате проведенного мероприятия </w:t>
      </w:r>
      <w:r>
        <w:rPr>
          <w:sz w:val="28"/>
          <w:szCs w:val="28"/>
        </w:rPr>
        <w:t>1 гражданка</w:t>
      </w:r>
      <w:r w:rsidRPr="00A2799A">
        <w:rPr>
          <w:sz w:val="28"/>
          <w:szCs w:val="28"/>
        </w:rPr>
        <w:t xml:space="preserve"> был</w:t>
      </w:r>
      <w:r>
        <w:rPr>
          <w:sz w:val="28"/>
          <w:szCs w:val="28"/>
        </w:rPr>
        <w:t>а</w:t>
      </w:r>
      <w:r w:rsidRPr="00A2799A">
        <w:rPr>
          <w:sz w:val="28"/>
          <w:szCs w:val="28"/>
        </w:rPr>
        <w:t xml:space="preserve"> трудоустроен</w:t>
      </w:r>
      <w:r>
        <w:rPr>
          <w:sz w:val="28"/>
          <w:szCs w:val="28"/>
        </w:rPr>
        <w:t>а. Вопрос о трудоустройстве 2 участника мероприятия рассматривается.</w:t>
      </w:r>
    </w:p>
    <w:sectPr w:rsidR="001919C7" w:rsidRPr="0032395A" w:rsidSect="007F36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41D67"/>
    <w:rsid w:val="0006617C"/>
    <w:rsid w:val="0008368E"/>
    <w:rsid w:val="000B4E4F"/>
    <w:rsid w:val="0010195F"/>
    <w:rsid w:val="00105D18"/>
    <w:rsid w:val="00121D3C"/>
    <w:rsid w:val="00122AF3"/>
    <w:rsid w:val="00132E0A"/>
    <w:rsid w:val="001756BE"/>
    <w:rsid w:val="001839D1"/>
    <w:rsid w:val="001919C7"/>
    <w:rsid w:val="001B0384"/>
    <w:rsid w:val="001D0FA6"/>
    <w:rsid w:val="001D1EA8"/>
    <w:rsid w:val="00223E84"/>
    <w:rsid w:val="002266E2"/>
    <w:rsid w:val="0024405B"/>
    <w:rsid w:val="00255627"/>
    <w:rsid w:val="002617CC"/>
    <w:rsid w:val="002632A9"/>
    <w:rsid w:val="00273E22"/>
    <w:rsid w:val="00282152"/>
    <w:rsid w:val="00283C97"/>
    <w:rsid w:val="00284C8C"/>
    <w:rsid w:val="00287E7B"/>
    <w:rsid w:val="00294B5F"/>
    <w:rsid w:val="002976C4"/>
    <w:rsid w:val="002A09E6"/>
    <w:rsid w:val="002B74BC"/>
    <w:rsid w:val="002D7408"/>
    <w:rsid w:val="003057CC"/>
    <w:rsid w:val="00317E82"/>
    <w:rsid w:val="0032395A"/>
    <w:rsid w:val="003578C7"/>
    <w:rsid w:val="00382FCC"/>
    <w:rsid w:val="003A1B03"/>
    <w:rsid w:val="003C214A"/>
    <w:rsid w:val="003E1A4F"/>
    <w:rsid w:val="00484C33"/>
    <w:rsid w:val="004F0D04"/>
    <w:rsid w:val="004F4510"/>
    <w:rsid w:val="0050662E"/>
    <w:rsid w:val="00506D5E"/>
    <w:rsid w:val="005445D7"/>
    <w:rsid w:val="005B576A"/>
    <w:rsid w:val="005E7906"/>
    <w:rsid w:val="00651EBD"/>
    <w:rsid w:val="006D2F71"/>
    <w:rsid w:val="006D3A45"/>
    <w:rsid w:val="006F1C40"/>
    <w:rsid w:val="006F395E"/>
    <w:rsid w:val="00705DF5"/>
    <w:rsid w:val="00706EF3"/>
    <w:rsid w:val="00733E88"/>
    <w:rsid w:val="007638B0"/>
    <w:rsid w:val="00772584"/>
    <w:rsid w:val="007A31AD"/>
    <w:rsid w:val="007B3C6A"/>
    <w:rsid w:val="007C7011"/>
    <w:rsid w:val="007C727D"/>
    <w:rsid w:val="007D2D28"/>
    <w:rsid w:val="007E58C6"/>
    <w:rsid w:val="007E5C04"/>
    <w:rsid w:val="007F36E3"/>
    <w:rsid w:val="007F39DB"/>
    <w:rsid w:val="00810EE5"/>
    <w:rsid w:val="00811299"/>
    <w:rsid w:val="00817AB8"/>
    <w:rsid w:val="00831DB6"/>
    <w:rsid w:val="00834323"/>
    <w:rsid w:val="00872A23"/>
    <w:rsid w:val="008741F7"/>
    <w:rsid w:val="009022B0"/>
    <w:rsid w:val="00932B65"/>
    <w:rsid w:val="00933364"/>
    <w:rsid w:val="00976AE5"/>
    <w:rsid w:val="00983057"/>
    <w:rsid w:val="009A16A5"/>
    <w:rsid w:val="009A1831"/>
    <w:rsid w:val="009A7AF8"/>
    <w:rsid w:val="009B2112"/>
    <w:rsid w:val="009B7C82"/>
    <w:rsid w:val="00A03DD2"/>
    <w:rsid w:val="00A0488F"/>
    <w:rsid w:val="00A274DE"/>
    <w:rsid w:val="00A2799A"/>
    <w:rsid w:val="00A339AA"/>
    <w:rsid w:val="00A45E12"/>
    <w:rsid w:val="00A5203E"/>
    <w:rsid w:val="00A6152C"/>
    <w:rsid w:val="00AA2C98"/>
    <w:rsid w:val="00AB0220"/>
    <w:rsid w:val="00AB17D3"/>
    <w:rsid w:val="00AF2F49"/>
    <w:rsid w:val="00AF30AB"/>
    <w:rsid w:val="00B244F5"/>
    <w:rsid w:val="00B40B31"/>
    <w:rsid w:val="00B57C61"/>
    <w:rsid w:val="00B617A4"/>
    <w:rsid w:val="00B81442"/>
    <w:rsid w:val="00B8544F"/>
    <w:rsid w:val="00BA0836"/>
    <w:rsid w:val="00BA5911"/>
    <w:rsid w:val="00BE1D3A"/>
    <w:rsid w:val="00BE5129"/>
    <w:rsid w:val="00BF1B78"/>
    <w:rsid w:val="00C364EE"/>
    <w:rsid w:val="00C83AC5"/>
    <w:rsid w:val="00C9382D"/>
    <w:rsid w:val="00CE7210"/>
    <w:rsid w:val="00D034FA"/>
    <w:rsid w:val="00D06BB7"/>
    <w:rsid w:val="00D20ADF"/>
    <w:rsid w:val="00D25AB5"/>
    <w:rsid w:val="00D346F0"/>
    <w:rsid w:val="00D41EA7"/>
    <w:rsid w:val="00D446A3"/>
    <w:rsid w:val="00D94097"/>
    <w:rsid w:val="00D956B2"/>
    <w:rsid w:val="00D95CD3"/>
    <w:rsid w:val="00DA1926"/>
    <w:rsid w:val="00DA648D"/>
    <w:rsid w:val="00DD44EE"/>
    <w:rsid w:val="00E0384E"/>
    <w:rsid w:val="00E46856"/>
    <w:rsid w:val="00E75F9A"/>
    <w:rsid w:val="00E9493B"/>
    <w:rsid w:val="00EC5AC9"/>
    <w:rsid w:val="00ED2AAB"/>
    <w:rsid w:val="00ED7FBD"/>
    <w:rsid w:val="00EE767B"/>
    <w:rsid w:val="00F139B4"/>
    <w:rsid w:val="00F41B2A"/>
    <w:rsid w:val="00F472C6"/>
    <w:rsid w:val="00F831B8"/>
    <w:rsid w:val="00F91025"/>
    <w:rsid w:val="00F9232A"/>
    <w:rsid w:val="00F925DA"/>
    <w:rsid w:val="00FA4DC3"/>
    <w:rsid w:val="00FC1334"/>
    <w:rsid w:val="00FF0571"/>
    <w:rsid w:val="00FF7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basedOn w:val="DefaultParagraphFont"/>
    <w:uiPriority w:val="99"/>
    <w:rsid w:val="002617C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44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524</TotalTime>
  <Pages>1</Pages>
  <Words>79</Words>
  <Characters>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49</cp:revision>
  <cp:lastPrinted>2018-10-10T08:05:00Z</cp:lastPrinted>
  <dcterms:created xsi:type="dcterms:W3CDTF">2017-07-07T23:33:00Z</dcterms:created>
  <dcterms:modified xsi:type="dcterms:W3CDTF">2018-10-10T08:06:00Z</dcterms:modified>
</cp:coreProperties>
</file>