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4D3" w:rsidRPr="00AD613E" w:rsidRDefault="00C534D3" w:rsidP="00CB5733">
      <w:pPr>
        <w:jc w:val="right"/>
        <w:outlineLvl w:val="0"/>
        <w:rPr>
          <w:bCs/>
          <w:caps/>
          <w:sz w:val="18"/>
          <w:szCs w:val="18"/>
        </w:rPr>
      </w:pPr>
    </w:p>
    <w:p w:rsidR="00C534D3" w:rsidRPr="00AD613E" w:rsidRDefault="00C534D3" w:rsidP="00CB5733">
      <w:pPr>
        <w:jc w:val="center"/>
        <w:outlineLvl w:val="0"/>
        <w:rPr>
          <w:bCs/>
          <w:caps/>
          <w:sz w:val="36"/>
          <w:szCs w:val="36"/>
        </w:rPr>
      </w:pPr>
    </w:p>
    <w:p w:rsidR="00C534D3" w:rsidRPr="00430145" w:rsidRDefault="00C534D3" w:rsidP="00430145">
      <w:pPr>
        <w:outlineLvl w:val="0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 xml:space="preserve">             </w:t>
      </w:r>
      <w:r w:rsidRPr="00430145">
        <w:rPr>
          <w:b/>
          <w:bCs/>
          <w:caps/>
          <w:sz w:val="32"/>
          <w:szCs w:val="32"/>
        </w:rPr>
        <w:t>СОВЕТ ДЕПУТАТОВ КАБАЕВСКОГО СЕЛЬСКОГО ПОСЕЛЕНИЯ ДУБЕНСКОГО МУНИЦИПАЛЬНОГО РАЙОНА РЕСПУБЛИКА МОРДОВИЯ  пятого созыва</w:t>
      </w:r>
    </w:p>
    <w:p w:rsidR="00C534D3" w:rsidRPr="00430145" w:rsidRDefault="00C534D3" w:rsidP="00430145">
      <w:pPr>
        <w:jc w:val="center"/>
        <w:outlineLvl w:val="0"/>
        <w:rPr>
          <w:b/>
          <w:bCs/>
          <w:caps/>
          <w:sz w:val="32"/>
          <w:szCs w:val="32"/>
        </w:rPr>
      </w:pPr>
    </w:p>
    <w:p w:rsidR="00C534D3" w:rsidRPr="00430145" w:rsidRDefault="00C534D3" w:rsidP="00430145">
      <w:pPr>
        <w:jc w:val="center"/>
        <w:outlineLvl w:val="0"/>
        <w:rPr>
          <w:b/>
          <w:bCs/>
          <w:caps/>
          <w:sz w:val="32"/>
          <w:szCs w:val="32"/>
        </w:rPr>
      </w:pPr>
      <w:r w:rsidRPr="00430145">
        <w:rPr>
          <w:b/>
          <w:bCs/>
          <w:caps/>
          <w:sz w:val="32"/>
          <w:szCs w:val="32"/>
        </w:rPr>
        <w:t>РЕШЕНИЕ</w:t>
      </w:r>
    </w:p>
    <w:p w:rsidR="00C534D3" w:rsidRDefault="00C534D3" w:rsidP="00CB5733">
      <w:pPr>
        <w:jc w:val="center"/>
        <w:outlineLvl w:val="0"/>
        <w:rPr>
          <w:bCs/>
          <w:caps/>
          <w:sz w:val="36"/>
          <w:szCs w:val="36"/>
        </w:rPr>
      </w:pPr>
    </w:p>
    <w:p w:rsidR="00C534D3" w:rsidRDefault="00C534D3" w:rsidP="00BD4681">
      <w:pPr>
        <w:outlineLvl w:val="0"/>
        <w:rPr>
          <w:bCs/>
          <w:caps/>
          <w:sz w:val="28"/>
          <w:szCs w:val="28"/>
        </w:rPr>
      </w:pPr>
    </w:p>
    <w:p w:rsidR="00C534D3" w:rsidRDefault="00C534D3" w:rsidP="00BD4681">
      <w:pPr>
        <w:outlineLvl w:val="0"/>
        <w:rPr>
          <w:bCs/>
          <w:caps/>
          <w:sz w:val="28"/>
          <w:szCs w:val="28"/>
        </w:rPr>
      </w:pPr>
      <w:r w:rsidRPr="00AD613E">
        <w:rPr>
          <w:bCs/>
          <w:caps/>
          <w:sz w:val="28"/>
          <w:szCs w:val="28"/>
        </w:rPr>
        <w:t xml:space="preserve">  </w:t>
      </w:r>
      <w:r>
        <w:rPr>
          <w:bCs/>
          <w:caps/>
          <w:sz w:val="28"/>
          <w:szCs w:val="28"/>
        </w:rPr>
        <w:t xml:space="preserve">29.12.2015г.                                 </w:t>
      </w:r>
    </w:p>
    <w:p w:rsidR="00C534D3" w:rsidRDefault="00C534D3" w:rsidP="00BD4681">
      <w:pPr>
        <w:outlineLvl w:val="0"/>
        <w:rPr>
          <w:bCs/>
          <w:caps/>
          <w:sz w:val="18"/>
          <w:szCs w:val="18"/>
        </w:rPr>
      </w:pPr>
      <w:r>
        <w:rPr>
          <w:bCs/>
          <w:caps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AD613E">
        <w:rPr>
          <w:bCs/>
          <w:caps/>
          <w:sz w:val="28"/>
          <w:szCs w:val="28"/>
        </w:rPr>
        <w:t xml:space="preserve">№ </w:t>
      </w:r>
      <w:r>
        <w:rPr>
          <w:bCs/>
          <w:caps/>
          <w:sz w:val="28"/>
          <w:szCs w:val="28"/>
        </w:rPr>
        <w:t xml:space="preserve">126                                                                                           </w:t>
      </w:r>
    </w:p>
    <w:p w:rsidR="00C534D3" w:rsidRPr="00AD613E" w:rsidRDefault="00C534D3" w:rsidP="00CB5733">
      <w:pPr>
        <w:jc w:val="center"/>
        <w:outlineLvl w:val="0"/>
        <w:rPr>
          <w:bCs/>
          <w:caps/>
          <w:sz w:val="18"/>
          <w:szCs w:val="18"/>
        </w:rPr>
      </w:pPr>
      <w:r>
        <w:rPr>
          <w:sz w:val="28"/>
          <w:szCs w:val="28"/>
        </w:rPr>
        <w:t>с.Кабаево</w:t>
      </w:r>
    </w:p>
    <w:p w:rsidR="00C534D3" w:rsidRDefault="00C534D3" w:rsidP="00CB5733">
      <w:pPr>
        <w:jc w:val="center"/>
        <w:outlineLvl w:val="0"/>
        <w:rPr>
          <w:b/>
          <w:bCs/>
          <w:caps/>
        </w:rPr>
      </w:pPr>
    </w:p>
    <w:p w:rsidR="00C534D3" w:rsidRPr="005F014F" w:rsidRDefault="00C534D3" w:rsidP="00CB5733">
      <w:pPr>
        <w:jc w:val="center"/>
        <w:outlineLvl w:val="0"/>
        <w:rPr>
          <w:b/>
          <w:bCs/>
          <w:caps/>
        </w:rPr>
      </w:pPr>
    </w:p>
    <w:p w:rsidR="00C534D3" w:rsidRPr="005F014F" w:rsidRDefault="00C534D3" w:rsidP="00CB57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</w:t>
      </w:r>
      <w:r w:rsidRPr="005F014F">
        <w:rPr>
          <w:b/>
          <w:sz w:val="28"/>
          <w:szCs w:val="28"/>
        </w:rPr>
        <w:t>бюджете</w:t>
      </w:r>
      <w:r>
        <w:rPr>
          <w:b/>
          <w:sz w:val="28"/>
          <w:szCs w:val="28"/>
        </w:rPr>
        <w:t xml:space="preserve"> Кабаевского сельского поселения Дубенского муниципального района на 2016</w:t>
      </w:r>
      <w:r w:rsidRPr="005F014F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»</w:t>
      </w:r>
    </w:p>
    <w:p w:rsidR="00C534D3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C534D3" w:rsidRPr="005F014F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5F014F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 Решение</w:t>
      </w:r>
      <w:r w:rsidRPr="005F014F">
        <w:rPr>
          <w:bCs/>
          <w:sz w:val="28"/>
          <w:szCs w:val="28"/>
        </w:rPr>
        <w:t xml:space="preserve"> в соответствии с Бюджетным </w:t>
      </w:r>
      <w:hyperlink r:id="rId6" w:history="1">
        <w:r w:rsidRPr="005F014F">
          <w:rPr>
            <w:bCs/>
            <w:sz w:val="28"/>
            <w:szCs w:val="28"/>
          </w:rPr>
          <w:t>кодексом</w:t>
        </w:r>
      </w:hyperlink>
      <w:r w:rsidRPr="005F014F">
        <w:rPr>
          <w:bCs/>
          <w:sz w:val="28"/>
          <w:szCs w:val="28"/>
        </w:rPr>
        <w:t xml:space="preserve"> Российской Федерации и на основании прогноза социально-экономического развития </w:t>
      </w:r>
      <w:r>
        <w:rPr>
          <w:bCs/>
          <w:sz w:val="28"/>
          <w:szCs w:val="28"/>
        </w:rPr>
        <w:t xml:space="preserve">Кабаевского сельского поселения Дубенского муниципального района </w:t>
      </w:r>
      <w:r w:rsidRPr="005F014F">
        <w:rPr>
          <w:bCs/>
          <w:sz w:val="28"/>
          <w:szCs w:val="28"/>
        </w:rPr>
        <w:t xml:space="preserve">утверждает объем доходов и расходов, дефицит, </w:t>
      </w:r>
      <w:r w:rsidRPr="0093000B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также иные показатели  </w:t>
      </w:r>
      <w:r w:rsidRPr="0093000B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</w:t>
      </w:r>
      <w:r w:rsidRPr="0093000B">
        <w:rPr>
          <w:sz w:val="28"/>
          <w:szCs w:val="28"/>
        </w:rPr>
        <w:t xml:space="preserve"> Дубенского муниципального района Республики Мордовия на 2016 год.</w:t>
      </w:r>
    </w:p>
    <w:p w:rsidR="00C534D3" w:rsidRPr="005F014F" w:rsidRDefault="00C534D3" w:rsidP="00CB5733">
      <w:pPr>
        <w:autoSpaceDE w:val="0"/>
        <w:autoSpaceDN w:val="0"/>
        <w:jc w:val="center"/>
        <w:rPr>
          <w:bCs/>
          <w:sz w:val="28"/>
          <w:szCs w:val="28"/>
        </w:rPr>
      </w:pPr>
    </w:p>
    <w:p w:rsidR="00C534D3" w:rsidRPr="000E56E8" w:rsidRDefault="00C534D3" w:rsidP="00613E45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 w:rsidRPr="005F014F">
        <w:rPr>
          <w:bCs/>
          <w:sz w:val="28"/>
          <w:szCs w:val="28"/>
        </w:rPr>
        <w:t xml:space="preserve">Статья 1. </w:t>
      </w:r>
      <w:r w:rsidRPr="000E56E8">
        <w:rPr>
          <w:b/>
          <w:bCs/>
          <w:sz w:val="28"/>
          <w:szCs w:val="28"/>
        </w:rPr>
        <w:t xml:space="preserve">Основные характеристики бюджета </w:t>
      </w:r>
      <w:r>
        <w:rPr>
          <w:b/>
          <w:bCs/>
          <w:sz w:val="28"/>
          <w:szCs w:val="28"/>
        </w:rPr>
        <w:t xml:space="preserve">Кабаевского сельского поселения Дубенского </w:t>
      </w:r>
      <w:r w:rsidRPr="000E56E8">
        <w:rPr>
          <w:b/>
          <w:bCs/>
          <w:sz w:val="28"/>
          <w:szCs w:val="28"/>
        </w:rPr>
        <w:t>муниципального района</w:t>
      </w:r>
    </w:p>
    <w:p w:rsidR="00C534D3" w:rsidRPr="005F014F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C534D3" w:rsidRPr="009A325E" w:rsidRDefault="00C534D3" w:rsidP="004F3267">
      <w:pPr>
        <w:autoSpaceDE w:val="0"/>
        <w:autoSpaceDN w:val="0"/>
        <w:ind w:firstLine="540"/>
        <w:rPr>
          <w:bCs/>
          <w:sz w:val="28"/>
          <w:szCs w:val="28"/>
        </w:rPr>
      </w:pPr>
      <w:r w:rsidRPr="0084536C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 xml:space="preserve">Кабаевского сельского поселения Дубенского </w:t>
      </w:r>
      <w:r w:rsidRPr="0084536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(далее - местный</w:t>
      </w:r>
      <w:r w:rsidRPr="0084536C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 xml:space="preserve">) на 2016 </w:t>
      </w:r>
      <w:r w:rsidRPr="0084536C">
        <w:rPr>
          <w:sz w:val="28"/>
          <w:szCs w:val="28"/>
        </w:rPr>
        <w:t>г</w:t>
      </w:r>
      <w:r>
        <w:rPr>
          <w:sz w:val="28"/>
          <w:szCs w:val="28"/>
        </w:rPr>
        <w:t>од по доходам в сумме 3526,8</w:t>
      </w:r>
      <w:r w:rsidRPr="0084536C">
        <w:rPr>
          <w:sz w:val="28"/>
          <w:szCs w:val="28"/>
        </w:rPr>
        <w:t>тыс.рублей</w:t>
      </w:r>
      <w:r>
        <w:rPr>
          <w:sz w:val="28"/>
          <w:szCs w:val="28"/>
        </w:rPr>
        <w:t xml:space="preserve">и по расходам в сумме 3578,8 </w:t>
      </w:r>
      <w:r w:rsidRPr="0084536C">
        <w:rPr>
          <w:sz w:val="28"/>
          <w:szCs w:val="28"/>
        </w:rPr>
        <w:t xml:space="preserve">тыс.рублей, с превышением расходов над доходами в сумме </w:t>
      </w:r>
      <w:r>
        <w:rPr>
          <w:sz w:val="28"/>
          <w:szCs w:val="28"/>
        </w:rPr>
        <w:t xml:space="preserve">52,0 </w:t>
      </w:r>
      <w:r w:rsidRPr="0084536C">
        <w:rPr>
          <w:sz w:val="28"/>
          <w:szCs w:val="28"/>
        </w:rPr>
        <w:t xml:space="preserve">тыс.рублей, исходя из уровня инфляции, не превышающего </w:t>
      </w:r>
      <w:r>
        <w:rPr>
          <w:bCs/>
          <w:sz w:val="28"/>
          <w:szCs w:val="28"/>
        </w:rPr>
        <w:t xml:space="preserve">7,7 </w:t>
      </w:r>
      <w:r w:rsidRPr="009A325E">
        <w:rPr>
          <w:bCs/>
          <w:sz w:val="28"/>
          <w:szCs w:val="28"/>
        </w:rPr>
        <w:t>процента (декабрь 201</w:t>
      </w:r>
      <w:r>
        <w:rPr>
          <w:bCs/>
          <w:sz w:val="28"/>
          <w:szCs w:val="28"/>
        </w:rPr>
        <w:t>6</w:t>
      </w:r>
      <w:r w:rsidRPr="009A325E">
        <w:rPr>
          <w:bCs/>
          <w:sz w:val="28"/>
          <w:szCs w:val="28"/>
        </w:rPr>
        <w:t xml:space="preserve"> года к декабрю 201</w:t>
      </w:r>
      <w:r>
        <w:rPr>
          <w:bCs/>
          <w:sz w:val="28"/>
          <w:szCs w:val="28"/>
        </w:rPr>
        <w:t>5</w:t>
      </w:r>
      <w:r w:rsidRPr="009A325E">
        <w:rPr>
          <w:bCs/>
          <w:sz w:val="28"/>
          <w:szCs w:val="28"/>
        </w:rPr>
        <w:t xml:space="preserve"> года).</w:t>
      </w:r>
    </w:p>
    <w:p w:rsidR="00C534D3" w:rsidRPr="00A72ED5" w:rsidRDefault="00C534D3" w:rsidP="00CB5733">
      <w:pPr>
        <w:autoSpaceDE w:val="0"/>
        <w:autoSpaceDN w:val="0"/>
        <w:ind w:firstLine="540"/>
        <w:rPr>
          <w:bCs/>
          <w:sz w:val="20"/>
          <w:szCs w:val="20"/>
          <w:highlight w:val="yellow"/>
        </w:rPr>
      </w:pPr>
    </w:p>
    <w:p w:rsidR="00C534D3" w:rsidRDefault="00C534D3" w:rsidP="00613E45">
      <w:pPr>
        <w:autoSpaceDE w:val="0"/>
        <w:autoSpaceDN w:val="0"/>
        <w:ind w:firstLine="540"/>
        <w:rPr>
          <w:b/>
          <w:bCs/>
          <w:sz w:val="28"/>
          <w:szCs w:val="28"/>
        </w:rPr>
      </w:pPr>
      <w:r w:rsidRPr="005F014F">
        <w:rPr>
          <w:bCs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2</w:t>
      </w:r>
      <w:r w:rsidRPr="00276D9D">
        <w:rPr>
          <w:bCs/>
          <w:sz w:val="28"/>
          <w:szCs w:val="28"/>
        </w:rPr>
        <w:t xml:space="preserve">. </w:t>
      </w:r>
      <w:r w:rsidRPr="00591CB0">
        <w:rPr>
          <w:b/>
          <w:sz w:val="28"/>
          <w:szCs w:val="28"/>
        </w:rPr>
        <w:t xml:space="preserve">Главные администраторы доходов бюджета </w:t>
      </w:r>
      <w:r>
        <w:rPr>
          <w:b/>
          <w:sz w:val="28"/>
          <w:szCs w:val="28"/>
        </w:rPr>
        <w:t>Кабае</w:t>
      </w:r>
      <w:r>
        <w:rPr>
          <w:b/>
          <w:bCs/>
          <w:sz w:val="28"/>
          <w:szCs w:val="28"/>
        </w:rPr>
        <w:t xml:space="preserve">вского сельского поселения Дубенского </w:t>
      </w:r>
      <w:r w:rsidRPr="000E56E8">
        <w:rPr>
          <w:b/>
          <w:bCs/>
          <w:sz w:val="28"/>
          <w:szCs w:val="28"/>
        </w:rPr>
        <w:t>муниципального района</w:t>
      </w:r>
      <w:r w:rsidRPr="00591CB0">
        <w:rPr>
          <w:b/>
          <w:sz w:val="28"/>
          <w:szCs w:val="28"/>
        </w:rPr>
        <w:t>и главные администраторы источников</w:t>
      </w:r>
      <w:r>
        <w:rPr>
          <w:b/>
          <w:sz w:val="28"/>
          <w:szCs w:val="28"/>
        </w:rPr>
        <w:t xml:space="preserve"> </w:t>
      </w:r>
      <w:r w:rsidRPr="00591CB0">
        <w:rPr>
          <w:b/>
          <w:sz w:val="28"/>
          <w:szCs w:val="28"/>
        </w:rPr>
        <w:t>финансирования дефицита бюджета</w:t>
      </w:r>
      <w:r>
        <w:rPr>
          <w:b/>
          <w:sz w:val="28"/>
          <w:szCs w:val="28"/>
        </w:rPr>
        <w:t xml:space="preserve"> Кабае</w:t>
      </w:r>
      <w:r>
        <w:rPr>
          <w:b/>
          <w:bCs/>
          <w:sz w:val="28"/>
          <w:szCs w:val="28"/>
        </w:rPr>
        <w:t xml:space="preserve">вского сельского поселения Дубенского </w:t>
      </w:r>
      <w:r w:rsidRPr="000E56E8">
        <w:rPr>
          <w:b/>
          <w:bCs/>
          <w:sz w:val="28"/>
          <w:szCs w:val="28"/>
        </w:rPr>
        <w:t>муниципального района</w:t>
      </w:r>
    </w:p>
    <w:p w:rsidR="00C534D3" w:rsidRPr="00B03306" w:rsidRDefault="00C534D3" w:rsidP="00613E45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C534D3" w:rsidRPr="00276D9D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Утвердить </w:t>
      </w:r>
      <w:hyperlink r:id="rId7" w:history="1">
        <w:r>
          <w:rPr>
            <w:bCs/>
            <w:sz w:val="28"/>
            <w:szCs w:val="28"/>
          </w:rPr>
          <w:t>перечень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доходов бюджета</w:t>
      </w:r>
      <w:r>
        <w:rPr>
          <w:bCs/>
          <w:sz w:val="28"/>
          <w:szCs w:val="28"/>
        </w:rPr>
        <w:t xml:space="preserve"> Кабаевского сельского поселения Дубенского муниципального района </w:t>
      </w:r>
      <w:r w:rsidRPr="00276D9D">
        <w:rPr>
          <w:bCs/>
          <w:sz w:val="28"/>
          <w:szCs w:val="28"/>
        </w:rPr>
        <w:t xml:space="preserve">– органов </w:t>
      </w:r>
      <w:r>
        <w:rPr>
          <w:bCs/>
          <w:sz w:val="28"/>
          <w:szCs w:val="28"/>
        </w:rPr>
        <w:t>местного самоуправления Кабаевского сельского поселения Дубенского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1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C534D3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>Утвердить п</w:t>
      </w:r>
      <w:hyperlink r:id="rId8" w:history="1">
        <w:r>
          <w:rPr>
            <w:bCs/>
            <w:sz w:val="28"/>
            <w:szCs w:val="28"/>
          </w:rPr>
          <w:t>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источников финансирования дефицита бюджета</w:t>
      </w:r>
      <w:r>
        <w:rPr>
          <w:bCs/>
          <w:sz w:val="28"/>
          <w:szCs w:val="28"/>
        </w:rPr>
        <w:t>Кабаевского сельского поселения Дубенского муниципального района</w:t>
      </w:r>
      <w:r w:rsidRPr="00276D9D">
        <w:rPr>
          <w:bCs/>
          <w:sz w:val="28"/>
          <w:szCs w:val="28"/>
        </w:rPr>
        <w:t xml:space="preserve"> согласно приложению 2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C534D3" w:rsidRPr="00276D9D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C534D3" w:rsidRPr="00A72ED5" w:rsidRDefault="00C534D3" w:rsidP="00CB5733">
      <w:pPr>
        <w:autoSpaceDE w:val="0"/>
        <w:autoSpaceDN w:val="0"/>
        <w:ind w:firstLine="540"/>
        <w:rPr>
          <w:bCs/>
          <w:sz w:val="20"/>
          <w:szCs w:val="20"/>
          <w:highlight w:val="yellow"/>
        </w:rPr>
      </w:pPr>
      <w:r w:rsidRPr="00E64984">
        <w:rPr>
          <w:bCs/>
          <w:sz w:val="28"/>
          <w:szCs w:val="28"/>
        </w:rPr>
        <w:t>.</w:t>
      </w:r>
    </w:p>
    <w:p w:rsidR="00C534D3" w:rsidRDefault="00C534D3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14F">
        <w:rPr>
          <w:bCs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3</w:t>
      </w:r>
      <w:r w:rsidRPr="001A1289">
        <w:rPr>
          <w:bCs/>
          <w:sz w:val="28"/>
          <w:szCs w:val="28"/>
        </w:rPr>
        <w:t xml:space="preserve">. </w:t>
      </w:r>
      <w:r w:rsidRPr="00412F2F">
        <w:rPr>
          <w:rFonts w:ascii="Times New Roman" w:hAnsi="Times New Roman" w:cs="Times New Roman"/>
          <w:b/>
          <w:sz w:val="28"/>
          <w:szCs w:val="28"/>
        </w:rPr>
        <w:t xml:space="preserve">Формирование доходов бюджета </w:t>
      </w:r>
      <w:r>
        <w:rPr>
          <w:rFonts w:ascii="Times New Roman" w:hAnsi="Times New Roman" w:cs="Times New Roman"/>
          <w:b/>
          <w:sz w:val="28"/>
          <w:szCs w:val="28"/>
        </w:rPr>
        <w:t>Кабае</w:t>
      </w:r>
      <w:r w:rsidRPr="00412F2F">
        <w:rPr>
          <w:rFonts w:ascii="Times New Roman" w:hAnsi="Times New Roman" w:cs="Times New Roman"/>
          <w:b/>
          <w:sz w:val="28"/>
          <w:szCs w:val="28"/>
        </w:rPr>
        <w:t>вского сельского поселения Дубенского муниципального района</w:t>
      </w:r>
    </w:p>
    <w:p w:rsidR="00C534D3" w:rsidRDefault="00C534D3" w:rsidP="00412F2F">
      <w:pPr>
        <w:pStyle w:val="ConsPlusNormal"/>
        <w:widowControl/>
        <w:ind w:firstLine="540"/>
        <w:jc w:val="center"/>
      </w:pPr>
    </w:p>
    <w:p w:rsidR="00C534D3" w:rsidRPr="00B03306" w:rsidRDefault="00C534D3" w:rsidP="00412F2F">
      <w:pPr>
        <w:pStyle w:val="Standard"/>
        <w:ind w:firstLine="708"/>
        <w:jc w:val="both"/>
        <w:rPr>
          <w:b/>
          <w:bCs/>
          <w:sz w:val="16"/>
          <w:szCs w:val="16"/>
        </w:rPr>
      </w:pPr>
      <w:r w:rsidRPr="00412F2F">
        <w:rPr>
          <w:sz w:val="28"/>
          <w:szCs w:val="28"/>
        </w:rPr>
        <w:t xml:space="preserve">Утвердить объем поступлений доходов  бюджета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>вского сельского поселения Дубенского муниципального района на 2016 год согласно приложению 3 к настоящему Решению</w:t>
      </w:r>
      <w:r>
        <w:t xml:space="preserve">. </w:t>
      </w:r>
    </w:p>
    <w:p w:rsidR="00C534D3" w:rsidRPr="001A1289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>Утвердить объем безвозмездных поступлений в бюджет</w:t>
      </w:r>
      <w:r>
        <w:rPr>
          <w:bCs/>
          <w:sz w:val="28"/>
          <w:szCs w:val="28"/>
        </w:rPr>
        <w:t>Кабаевского сельского поселения Дубенского муниципального района</w:t>
      </w:r>
      <w:r w:rsidRPr="001A1289">
        <w:rPr>
          <w:bCs/>
          <w:sz w:val="28"/>
          <w:szCs w:val="28"/>
        </w:rPr>
        <w:t xml:space="preserve"> согласн</w:t>
      </w:r>
      <w:r>
        <w:rPr>
          <w:bCs/>
          <w:sz w:val="28"/>
          <w:szCs w:val="28"/>
        </w:rPr>
        <w:t>о приложению 3</w:t>
      </w:r>
      <w:r w:rsidRPr="001A1289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1A1289">
        <w:rPr>
          <w:bCs/>
          <w:sz w:val="28"/>
          <w:szCs w:val="28"/>
        </w:rPr>
        <w:t>.</w:t>
      </w:r>
    </w:p>
    <w:p w:rsidR="00C534D3" w:rsidRDefault="00C534D3" w:rsidP="00CB5733">
      <w:pPr>
        <w:autoSpaceDE w:val="0"/>
        <w:autoSpaceDN w:val="0"/>
        <w:ind w:firstLine="540"/>
        <w:rPr>
          <w:bCs/>
          <w:sz w:val="28"/>
          <w:szCs w:val="28"/>
          <w:highlight w:val="yellow"/>
        </w:rPr>
      </w:pPr>
    </w:p>
    <w:p w:rsidR="00C534D3" w:rsidRDefault="00C534D3" w:rsidP="00CB5733">
      <w:pPr>
        <w:autoSpaceDE w:val="0"/>
        <w:autoSpaceDN w:val="0"/>
        <w:ind w:firstLine="540"/>
        <w:rPr>
          <w:bCs/>
          <w:sz w:val="28"/>
          <w:szCs w:val="28"/>
          <w:highlight w:val="yellow"/>
        </w:rPr>
      </w:pPr>
    </w:p>
    <w:p w:rsidR="00C534D3" w:rsidRPr="00F90390" w:rsidRDefault="00C534D3" w:rsidP="008C6814">
      <w:pPr>
        <w:autoSpaceDE w:val="0"/>
        <w:autoSpaceDN w:val="0"/>
        <w:ind w:firstLine="540"/>
        <w:jc w:val="center"/>
        <w:rPr>
          <w:bCs/>
          <w:sz w:val="28"/>
          <w:szCs w:val="28"/>
        </w:rPr>
      </w:pPr>
      <w:r w:rsidRPr="005F014F">
        <w:rPr>
          <w:bCs/>
          <w:sz w:val="28"/>
          <w:szCs w:val="28"/>
        </w:rPr>
        <w:t>Статья</w:t>
      </w:r>
      <w:r>
        <w:rPr>
          <w:bCs/>
          <w:sz w:val="28"/>
          <w:szCs w:val="28"/>
        </w:rPr>
        <w:t xml:space="preserve"> 4</w:t>
      </w:r>
      <w:r w:rsidRPr="00F90390">
        <w:rPr>
          <w:bCs/>
          <w:sz w:val="28"/>
          <w:szCs w:val="28"/>
        </w:rPr>
        <w:t xml:space="preserve">. </w:t>
      </w:r>
      <w:r w:rsidRPr="00F90390">
        <w:rPr>
          <w:b/>
          <w:bCs/>
          <w:sz w:val="28"/>
          <w:szCs w:val="28"/>
        </w:rPr>
        <w:t>Распределение расходов бюджета</w:t>
      </w:r>
      <w:r>
        <w:rPr>
          <w:b/>
          <w:bCs/>
          <w:sz w:val="28"/>
          <w:szCs w:val="28"/>
        </w:rPr>
        <w:t>Кабаевского сельского поселения Дубенского муниципального района</w:t>
      </w:r>
    </w:p>
    <w:p w:rsidR="00C534D3" w:rsidRDefault="00C534D3" w:rsidP="00CB5733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C534D3" w:rsidRPr="00B03306" w:rsidRDefault="00C534D3" w:rsidP="00CB5733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C534D3" w:rsidRPr="00F90390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</w:t>
      </w:r>
      <w:r w:rsidRPr="00F90390">
        <w:rPr>
          <w:bCs/>
          <w:sz w:val="28"/>
          <w:szCs w:val="28"/>
        </w:rPr>
        <w:t>:</w:t>
      </w:r>
    </w:p>
    <w:p w:rsidR="00C534D3" w:rsidRPr="00FA7CCD" w:rsidRDefault="00C534D3" w:rsidP="00CB5733">
      <w:pPr>
        <w:autoSpaceDE w:val="0"/>
        <w:autoSpaceDN w:val="0"/>
        <w:ind w:firstLine="540"/>
        <w:rPr>
          <w:sz w:val="28"/>
          <w:szCs w:val="28"/>
        </w:rPr>
      </w:pPr>
      <w:bookmarkStart w:id="0" w:name="Par42"/>
      <w:bookmarkEnd w:id="0"/>
      <w:r w:rsidRPr="00FA7CCD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FA7CCD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>Кабаевского сельского поселения Дубенского муниципального района</w:t>
      </w:r>
      <w:r w:rsidRPr="00FA7CC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A7CCD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расходовклассификации расходов бюджетов </w:t>
      </w:r>
      <w:r w:rsidRPr="00FA7CCD">
        <w:rPr>
          <w:bCs/>
          <w:sz w:val="28"/>
          <w:szCs w:val="28"/>
        </w:rPr>
        <w:t xml:space="preserve">на 2016 год согласно </w:t>
      </w:r>
      <w:hyperlink r:id="rId9" w:history="1">
        <w:r>
          <w:rPr>
            <w:bCs/>
            <w:sz w:val="28"/>
            <w:szCs w:val="28"/>
          </w:rPr>
          <w:t>4</w:t>
        </w:r>
      </w:hyperlink>
      <w:r w:rsidRPr="00FA7CCD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FA7CCD">
        <w:rPr>
          <w:bCs/>
          <w:sz w:val="28"/>
          <w:szCs w:val="28"/>
        </w:rPr>
        <w:t>;</w:t>
      </w:r>
    </w:p>
    <w:p w:rsidR="00C534D3" w:rsidRPr="001A4286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1A4286">
        <w:rPr>
          <w:bCs/>
          <w:sz w:val="28"/>
          <w:szCs w:val="28"/>
        </w:rPr>
        <w:t xml:space="preserve">на 2016 год согласно </w:t>
      </w:r>
      <w:hyperlink r:id="rId10" w:history="1">
        <w:r>
          <w:rPr>
            <w:bCs/>
            <w:sz w:val="28"/>
            <w:szCs w:val="28"/>
          </w:rPr>
          <w:t>5</w:t>
        </w:r>
      </w:hyperlink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1A4286">
        <w:rPr>
          <w:bCs/>
          <w:sz w:val="28"/>
          <w:szCs w:val="28"/>
        </w:rPr>
        <w:t>;</w:t>
      </w:r>
    </w:p>
    <w:p w:rsidR="00C534D3" w:rsidRPr="002C739E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2C739E">
        <w:rPr>
          <w:sz w:val="28"/>
          <w:szCs w:val="28"/>
        </w:rPr>
        <w:t>по целевым статьям (</w:t>
      </w:r>
      <w:r>
        <w:rPr>
          <w:sz w:val="28"/>
          <w:szCs w:val="28"/>
        </w:rPr>
        <w:t>муниципальным</w:t>
      </w:r>
      <w:r w:rsidRPr="002C739E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2016 год </w:t>
      </w:r>
      <w:r w:rsidRPr="002C739E">
        <w:rPr>
          <w:bCs/>
          <w:sz w:val="28"/>
          <w:szCs w:val="28"/>
        </w:rPr>
        <w:t xml:space="preserve">согласно </w:t>
      </w:r>
      <w:hyperlink r:id="rId11" w:history="1">
        <w:r>
          <w:rPr>
            <w:bCs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6</w:t>
      </w:r>
      <w:r w:rsidRPr="002C739E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2C739E">
        <w:rPr>
          <w:bCs/>
          <w:sz w:val="28"/>
          <w:szCs w:val="28"/>
        </w:rPr>
        <w:t>;</w:t>
      </w:r>
    </w:p>
    <w:p w:rsidR="00C534D3" w:rsidRPr="00A72ED5" w:rsidRDefault="00C534D3" w:rsidP="00CB5733">
      <w:pPr>
        <w:autoSpaceDE w:val="0"/>
        <w:autoSpaceDN w:val="0"/>
        <w:jc w:val="center"/>
        <w:rPr>
          <w:bCs/>
          <w:sz w:val="28"/>
          <w:szCs w:val="28"/>
          <w:highlight w:val="yellow"/>
        </w:rPr>
      </w:pPr>
    </w:p>
    <w:p w:rsidR="00C534D3" w:rsidRDefault="00C534D3" w:rsidP="00C24FDB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  5</w:t>
      </w:r>
      <w:r w:rsidRPr="00E24D30">
        <w:rPr>
          <w:bCs/>
          <w:sz w:val="28"/>
          <w:szCs w:val="28"/>
        </w:rPr>
        <w:t xml:space="preserve">. </w:t>
      </w:r>
      <w:r w:rsidRPr="00E24D30">
        <w:rPr>
          <w:b/>
          <w:bCs/>
          <w:sz w:val="28"/>
          <w:szCs w:val="28"/>
        </w:rPr>
        <w:t xml:space="preserve">Бюджетные ассигнования </w:t>
      </w:r>
      <w:r w:rsidRPr="00D272D9">
        <w:rPr>
          <w:b/>
          <w:bCs/>
          <w:sz w:val="28"/>
          <w:szCs w:val="28"/>
        </w:rPr>
        <w:t xml:space="preserve">на обеспечение </w:t>
      </w:r>
      <w:r>
        <w:rPr>
          <w:b/>
          <w:bCs/>
          <w:sz w:val="28"/>
          <w:szCs w:val="28"/>
        </w:rPr>
        <w:t>деятельности                       муниципальных учреждений Кабаевского сельского поселения Дубенского муниципального района</w:t>
      </w:r>
    </w:p>
    <w:p w:rsidR="00C534D3" w:rsidRPr="00B03306" w:rsidRDefault="00C534D3" w:rsidP="00CB5733">
      <w:pPr>
        <w:autoSpaceDE w:val="0"/>
        <w:autoSpaceDN w:val="0"/>
        <w:ind w:firstLine="540"/>
        <w:rPr>
          <w:bCs/>
          <w:sz w:val="16"/>
          <w:szCs w:val="16"/>
          <w:highlight w:val="red"/>
        </w:rPr>
      </w:pPr>
    </w:p>
    <w:p w:rsidR="00C534D3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  <w:r w:rsidRPr="00591CB0">
        <w:rPr>
          <w:bCs/>
          <w:sz w:val="28"/>
          <w:szCs w:val="28"/>
        </w:rPr>
        <w:t>.</w:t>
      </w:r>
    </w:p>
    <w:p w:rsidR="00C534D3" w:rsidRDefault="00C534D3" w:rsidP="00CB5733">
      <w:pPr>
        <w:autoSpaceDE w:val="0"/>
        <w:autoSpaceDN w:val="0"/>
        <w:ind w:firstLine="540"/>
        <w:rPr>
          <w:sz w:val="28"/>
          <w:szCs w:val="28"/>
        </w:rPr>
      </w:pPr>
      <w:r w:rsidRPr="00921554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 бюджетным</w:t>
      </w:r>
      <w:r w:rsidRPr="00921554">
        <w:rPr>
          <w:sz w:val="28"/>
          <w:szCs w:val="28"/>
        </w:rPr>
        <w:t>учреждениям</w:t>
      </w:r>
      <w:r>
        <w:rPr>
          <w:bCs/>
          <w:sz w:val="28"/>
          <w:szCs w:val="28"/>
        </w:rPr>
        <w:t>Кабаевского сельского поселения Дубенского</w:t>
      </w:r>
      <w:r>
        <w:rPr>
          <w:sz w:val="28"/>
          <w:szCs w:val="28"/>
        </w:rPr>
        <w:t>муниципального района</w:t>
      </w:r>
      <w:r w:rsidRPr="00921554">
        <w:rPr>
          <w:sz w:val="28"/>
          <w:szCs w:val="28"/>
        </w:rPr>
        <w:t xml:space="preserve"> предоставляются субсидии</w:t>
      </w:r>
      <w:r>
        <w:rPr>
          <w:sz w:val="28"/>
          <w:szCs w:val="28"/>
        </w:rPr>
        <w:t>:</w:t>
      </w:r>
    </w:p>
    <w:p w:rsidR="00C534D3" w:rsidRDefault="00C534D3" w:rsidP="00CB57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22F67">
        <w:rPr>
          <w:rFonts w:ascii="Times New Roman" w:hAnsi="Times New Roman" w:cs="Times New Roman"/>
          <w:sz w:val="28"/>
          <w:szCs w:val="28"/>
        </w:rPr>
        <w:t>на финансовое обеспечение выполнения ими го</w:t>
      </w:r>
      <w:r>
        <w:rPr>
          <w:rFonts w:ascii="Times New Roman" w:hAnsi="Times New Roman" w:cs="Times New Roman"/>
          <w:sz w:val="28"/>
          <w:szCs w:val="28"/>
        </w:rPr>
        <w:t xml:space="preserve">сударственного </w:t>
      </w:r>
      <w:r w:rsidRPr="00F22F67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534D3" w:rsidRPr="00412F2F" w:rsidRDefault="00C534D3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12F2F">
        <w:rPr>
          <w:sz w:val="28"/>
          <w:szCs w:val="28"/>
        </w:rPr>
        <w:t xml:space="preserve">оплату труда  работников бюджетных учреждений, денежное содержание  (денежное вознаграждение, денежное довольствие, заработную плату) </w:t>
      </w:r>
    </w:p>
    <w:p w:rsidR="00C534D3" w:rsidRPr="00412F2F" w:rsidRDefault="00C534D3" w:rsidP="00412F2F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</w:t>
      </w:r>
      <w:r w:rsidRPr="00412F2F">
        <w:rPr>
          <w:rFonts w:ascii="Times New Roman" w:hAnsi="Times New Roman" w:cs="Times New Roman"/>
          <w:sz w:val="28"/>
          <w:szCs w:val="28"/>
        </w:rPr>
        <w:t xml:space="preserve">оплату поставок товаров, выполнения работ, оказания услуг </w:t>
      </w:r>
    </w:p>
    <w:p w:rsidR="00C534D3" w:rsidRPr="00412F2F" w:rsidRDefault="00C534D3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12F2F">
        <w:rPr>
          <w:rFonts w:ascii="Times New Roman" w:hAnsi="Times New Roman" w:cs="Times New Roman"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C534D3" w:rsidRPr="00F22F67" w:rsidRDefault="00C534D3" w:rsidP="00CB5733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C534D3" w:rsidRPr="00F22F67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C534D3" w:rsidRDefault="00C534D3" w:rsidP="00C24FDB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Статья6</w:t>
      </w:r>
      <w:r w:rsidRPr="002C739E">
        <w:rPr>
          <w:bCs/>
          <w:sz w:val="28"/>
          <w:szCs w:val="28"/>
        </w:rPr>
        <w:t xml:space="preserve">. </w:t>
      </w:r>
      <w:r w:rsidRPr="002C739E">
        <w:rPr>
          <w:b/>
          <w:bCs/>
          <w:sz w:val="28"/>
          <w:szCs w:val="28"/>
        </w:rPr>
        <w:t>Бюджетные ассигнования на социальное обеспечение                    населения</w:t>
      </w:r>
    </w:p>
    <w:p w:rsidR="00C534D3" w:rsidRDefault="00C534D3" w:rsidP="00CB5733">
      <w:pPr>
        <w:autoSpaceDE w:val="0"/>
        <w:autoSpaceDN w:val="0"/>
        <w:ind w:firstLine="540"/>
        <w:rPr>
          <w:b/>
          <w:bCs/>
          <w:sz w:val="16"/>
          <w:szCs w:val="16"/>
        </w:rPr>
      </w:pPr>
    </w:p>
    <w:p w:rsidR="00C534D3" w:rsidRPr="003249F5" w:rsidRDefault="00C534D3" w:rsidP="00CB5733">
      <w:pPr>
        <w:autoSpaceDE w:val="0"/>
        <w:autoSpaceDN w:val="0"/>
        <w:ind w:firstLine="540"/>
        <w:rPr>
          <w:b/>
          <w:bCs/>
          <w:sz w:val="16"/>
          <w:szCs w:val="16"/>
        </w:rPr>
      </w:pPr>
    </w:p>
    <w:p w:rsidR="00C534D3" w:rsidRPr="00412F2F" w:rsidRDefault="00C534D3" w:rsidP="00412F2F">
      <w:pPr>
        <w:autoSpaceDE w:val="0"/>
        <w:autoSpaceDN w:val="0"/>
        <w:ind w:firstLine="567"/>
        <w:rPr>
          <w:sz w:val="28"/>
          <w:szCs w:val="28"/>
        </w:rPr>
      </w:pPr>
      <w:r w:rsidRPr="002C739E">
        <w:rPr>
          <w:sz w:val="28"/>
          <w:szCs w:val="28"/>
        </w:rPr>
        <w:t xml:space="preserve">1. </w:t>
      </w:r>
      <w:r w:rsidRPr="00412F2F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>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Мордовия"и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C534D3" w:rsidRPr="00412F2F" w:rsidRDefault="00C534D3" w:rsidP="00412F2F">
      <w:pPr>
        <w:autoSpaceDE w:val="0"/>
        <w:autoSpaceDN w:val="0"/>
        <w:ind w:firstLine="567"/>
        <w:rPr>
          <w:sz w:val="28"/>
          <w:szCs w:val="28"/>
        </w:rPr>
      </w:pPr>
      <w:r w:rsidRPr="00412F2F">
        <w:rPr>
          <w:sz w:val="28"/>
          <w:szCs w:val="28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C534D3" w:rsidRPr="002C739E" w:rsidRDefault="00C534D3" w:rsidP="00CB5733">
      <w:pPr>
        <w:autoSpaceDE w:val="0"/>
        <w:autoSpaceDN w:val="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C739E">
        <w:rPr>
          <w:sz w:val="28"/>
          <w:szCs w:val="28"/>
        </w:rPr>
        <w:t>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C534D3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  <w:bookmarkStart w:id="1" w:name="Par156"/>
      <w:bookmarkStart w:id="2" w:name="Par5"/>
      <w:bookmarkEnd w:id="1"/>
      <w:bookmarkEnd w:id="2"/>
      <w:r w:rsidRPr="00123396">
        <w:rPr>
          <w:bCs/>
          <w:sz w:val="28"/>
          <w:szCs w:val="28"/>
        </w:rPr>
        <w:t>.</w:t>
      </w:r>
    </w:p>
    <w:p w:rsidR="00C534D3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C534D3" w:rsidRDefault="00C534D3" w:rsidP="00345F76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7</w:t>
      </w:r>
      <w:r w:rsidRPr="005A7292">
        <w:rPr>
          <w:rFonts w:ascii="Times New Roman" w:hAnsi="Times New Roman" w:cs="Times New Roman"/>
          <w:sz w:val="28"/>
          <w:szCs w:val="28"/>
        </w:rPr>
        <w:t xml:space="preserve">. </w:t>
      </w:r>
      <w:r w:rsidRPr="0035720F">
        <w:rPr>
          <w:rFonts w:ascii="Times New Roman" w:hAnsi="Times New Roman" w:cs="Times New Roman"/>
          <w:b/>
          <w:sz w:val="28"/>
          <w:szCs w:val="28"/>
        </w:rPr>
        <w:t>Бюджетные ассигнования Дорожного фонда</w:t>
      </w:r>
    </w:p>
    <w:p w:rsidR="00C534D3" w:rsidRDefault="00C534D3" w:rsidP="00345F76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Кабаевского сельского поселения Дубенского муниципального района</w:t>
      </w:r>
    </w:p>
    <w:p w:rsidR="00C534D3" w:rsidRDefault="00C534D3" w:rsidP="00345F76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C534D3" w:rsidRDefault="00C534D3" w:rsidP="00345F76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C534D3" w:rsidRPr="00123396" w:rsidRDefault="00C534D3" w:rsidP="00345F76">
      <w:pPr>
        <w:autoSpaceDE w:val="0"/>
        <w:autoSpaceDN w:val="0"/>
        <w:ind w:firstLine="540"/>
        <w:rPr>
          <w:bCs/>
          <w:sz w:val="28"/>
          <w:szCs w:val="28"/>
        </w:rPr>
      </w:pPr>
      <w:r>
        <w:rPr>
          <w:sz w:val="28"/>
          <w:szCs w:val="28"/>
        </w:rPr>
        <w:t>Утвердить о</w:t>
      </w:r>
      <w:r w:rsidRPr="00F5232A">
        <w:rPr>
          <w:sz w:val="28"/>
          <w:szCs w:val="28"/>
        </w:rPr>
        <w:t xml:space="preserve">бъем бюджетных ассигнований </w:t>
      </w:r>
      <w:r>
        <w:rPr>
          <w:sz w:val="28"/>
          <w:szCs w:val="28"/>
        </w:rPr>
        <w:t>Д</w:t>
      </w:r>
      <w:r w:rsidRPr="00F5232A">
        <w:rPr>
          <w:sz w:val="28"/>
          <w:szCs w:val="28"/>
        </w:rPr>
        <w:t xml:space="preserve">орожного фонда 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</w:t>
      </w:r>
      <w:r>
        <w:rPr>
          <w:sz w:val="28"/>
          <w:szCs w:val="28"/>
        </w:rPr>
        <w:t xml:space="preserve"> Дубенского </w:t>
      </w:r>
      <w:r w:rsidRPr="00F5232A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на 2016</w:t>
      </w:r>
      <w:r w:rsidRPr="00F5232A">
        <w:rPr>
          <w:bCs/>
          <w:sz w:val="28"/>
          <w:szCs w:val="28"/>
        </w:rPr>
        <w:t xml:space="preserve"> год </w:t>
      </w:r>
      <w:r>
        <w:rPr>
          <w:bCs/>
          <w:sz w:val="28"/>
          <w:szCs w:val="28"/>
        </w:rPr>
        <w:t>в сумме 1,0 тыс. рублей (приложение 8)</w:t>
      </w:r>
    </w:p>
    <w:p w:rsidR="00C534D3" w:rsidRDefault="00C534D3" w:rsidP="00CB5733">
      <w:pPr>
        <w:autoSpaceDE w:val="0"/>
        <w:autoSpaceDN w:val="0"/>
        <w:ind w:firstLine="540"/>
        <w:rPr>
          <w:sz w:val="28"/>
          <w:szCs w:val="28"/>
        </w:rPr>
      </w:pPr>
    </w:p>
    <w:p w:rsidR="00C534D3" w:rsidRPr="009E21FB" w:rsidRDefault="00C534D3" w:rsidP="00CB5733">
      <w:pPr>
        <w:autoSpaceDE w:val="0"/>
        <w:autoSpaceDN w:val="0"/>
        <w:ind w:firstLine="540"/>
        <w:rPr>
          <w:sz w:val="28"/>
          <w:szCs w:val="28"/>
        </w:rPr>
      </w:pPr>
    </w:p>
    <w:p w:rsidR="00C534D3" w:rsidRDefault="00C534D3" w:rsidP="00345F76">
      <w:pPr>
        <w:autoSpaceDE w:val="0"/>
        <w:autoSpaceDN w:val="0"/>
        <w:ind w:firstLine="540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 8</w:t>
      </w:r>
      <w:r w:rsidRPr="00DB674A">
        <w:rPr>
          <w:bCs/>
          <w:sz w:val="28"/>
          <w:szCs w:val="28"/>
        </w:rPr>
        <w:t xml:space="preserve">. </w:t>
      </w:r>
      <w:r w:rsidRPr="00DB674A">
        <w:rPr>
          <w:b/>
          <w:bCs/>
          <w:sz w:val="28"/>
          <w:szCs w:val="28"/>
        </w:rPr>
        <w:t xml:space="preserve">Резервный фонд </w:t>
      </w:r>
      <w:r>
        <w:rPr>
          <w:b/>
          <w:bCs/>
          <w:sz w:val="28"/>
          <w:szCs w:val="28"/>
        </w:rPr>
        <w:t>Кабаевского сельского поселения Дубенского муниципального района</w:t>
      </w:r>
    </w:p>
    <w:p w:rsidR="00C534D3" w:rsidRPr="00B03306" w:rsidRDefault="00C534D3" w:rsidP="00CB5733">
      <w:pPr>
        <w:autoSpaceDE w:val="0"/>
        <w:autoSpaceDN w:val="0"/>
        <w:ind w:firstLine="540"/>
        <w:rPr>
          <w:bCs/>
          <w:sz w:val="16"/>
          <w:szCs w:val="16"/>
        </w:rPr>
      </w:pPr>
    </w:p>
    <w:p w:rsidR="00C534D3" w:rsidRPr="00DB674A" w:rsidRDefault="00C534D3" w:rsidP="00CB5733">
      <w:pPr>
        <w:autoSpaceDE w:val="0"/>
        <w:autoSpaceDN w:val="0"/>
        <w:ind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Pr="00DB674A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>Кабае</w:t>
      </w:r>
      <w:r>
        <w:rPr>
          <w:bCs/>
          <w:sz w:val="28"/>
          <w:szCs w:val="28"/>
        </w:rPr>
        <w:t>вского сельского поселения Дубенского</w:t>
      </w:r>
      <w:r>
        <w:rPr>
          <w:sz w:val="28"/>
          <w:szCs w:val="28"/>
        </w:rPr>
        <w:t xml:space="preserve"> муниципального района</w:t>
      </w:r>
      <w:r w:rsidRPr="00DB674A">
        <w:rPr>
          <w:sz w:val="28"/>
          <w:szCs w:val="28"/>
        </w:rPr>
        <w:t xml:space="preserve"> на 2016 год в сумме </w:t>
      </w:r>
      <w:r>
        <w:rPr>
          <w:sz w:val="28"/>
          <w:szCs w:val="28"/>
        </w:rPr>
        <w:t xml:space="preserve">39,0 </w:t>
      </w:r>
      <w:r w:rsidRPr="00DB674A">
        <w:rPr>
          <w:sz w:val="28"/>
          <w:szCs w:val="28"/>
        </w:rPr>
        <w:t>тыс. рублей.</w:t>
      </w:r>
    </w:p>
    <w:p w:rsidR="00C534D3" w:rsidRPr="00412F2F" w:rsidRDefault="00C534D3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2.Средства Резервного фонда Администрации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>вского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C534D3" w:rsidRPr="00412F2F" w:rsidRDefault="00C534D3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3. Средства резервного фонда Администрации 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 xml:space="preserve">вского сельского поселения,  предусмотренные в составе местного бюджета, используются по решению Администрации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>вского сельского поселения Дубенского муниципального района.</w:t>
      </w:r>
    </w:p>
    <w:p w:rsidR="00C534D3" w:rsidRPr="00412F2F" w:rsidRDefault="00C534D3" w:rsidP="00412F2F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412F2F">
        <w:rPr>
          <w:rFonts w:ascii="Times New Roman" w:hAnsi="Times New Roman" w:cs="Times New Roman"/>
          <w:sz w:val="28"/>
          <w:szCs w:val="28"/>
        </w:rPr>
        <w:t xml:space="preserve">4. Порядок расходования средств Резервного фонда Администрации определяется Администрацией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412F2F">
        <w:rPr>
          <w:rFonts w:ascii="Times New Roman" w:hAnsi="Times New Roman" w:cs="Times New Roman"/>
          <w:sz w:val="28"/>
          <w:szCs w:val="28"/>
        </w:rPr>
        <w:t>вского сельского поселения Дубенского муниципального района.</w:t>
      </w:r>
    </w:p>
    <w:p w:rsidR="00C534D3" w:rsidRPr="00412F2F" w:rsidRDefault="00C534D3" w:rsidP="00412F2F">
      <w:pPr>
        <w:pStyle w:val="Standard"/>
        <w:autoSpaceDE w:val="0"/>
        <w:ind w:firstLine="540"/>
        <w:jc w:val="both"/>
        <w:rPr>
          <w:sz w:val="28"/>
          <w:szCs w:val="28"/>
        </w:rPr>
      </w:pPr>
      <w:r w:rsidRPr="00412F2F">
        <w:rPr>
          <w:sz w:val="28"/>
          <w:szCs w:val="28"/>
        </w:rPr>
        <w:t xml:space="preserve">5. Отчет об использовании бюджетных ассигнований Резервного фонда Администрации </w:t>
      </w:r>
      <w:r>
        <w:rPr>
          <w:sz w:val="28"/>
          <w:szCs w:val="28"/>
        </w:rPr>
        <w:t>Кабае</w:t>
      </w:r>
      <w:r w:rsidRPr="00412F2F">
        <w:rPr>
          <w:sz w:val="28"/>
          <w:szCs w:val="28"/>
        </w:rPr>
        <w:t xml:space="preserve">вского сельского поселения прилагается к ежеквартальному и годовому отчетам об исполнении бюджета муниципального района.    </w:t>
      </w:r>
    </w:p>
    <w:p w:rsidR="00C534D3" w:rsidRDefault="00C534D3" w:rsidP="00CB5733">
      <w:pPr>
        <w:autoSpaceDE w:val="0"/>
        <w:autoSpaceDN w:val="0"/>
        <w:ind w:firstLine="540"/>
        <w:rPr>
          <w:bCs/>
          <w:sz w:val="28"/>
          <w:szCs w:val="28"/>
        </w:rPr>
      </w:pPr>
    </w:p>
    <w:p w:rsidR="00C534D3" w:rsidRDefault="00C534D3" w:rsidP="00CB5733">
      <w:pPr>
        <w:autoSpaceDE w:val="0"/>
        <w:autoSpaceDN w:val="0"/>
        <w:ind w:firstLine="540"/>
        <w:outlineLvl w:val="0"/>
        <w:rPr>
          <w:bCs/>
          <w:sz w:val="28"/>
          <w:szCs w:val="28"/>
          <w:highlight w:val="yellow"/>
        </w:rPr>
      </w:pPr>
    </w:p>
    <w:p w:rsidR="00C534D3" w:rsidRDefault="00C534D3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Статья 9</w:t>
      </w:r>
      <w:r w:rsidRPr="00EF425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EF4254">
        <w:rPr>
          <w:rFonts w:ascii="Times New Roman" w:hAnsi="Times New Roman" w:cs="Times New Roman"/>
          <w:b/>
          <w:sz w:val="28"/>
          <w:szCs w:val="28"/>
        </w:rPr>
        <w:t xml:space="preserve">Муниципальные внутренние заимствования </w:t>
      </w:r>
      <w:r>
        <w:rPr>
          <w:rFonts w:ascii="Times New Roman" w:hAnsi="Times New Roman" w:cs="Times New Roman"/>
          <w:b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/>
          <w:bCs/>
          <w:sz w:val="28"/>
          <w:szCs w:val="28"/>
        </w:rPr>
        <w:t>вского сельского поселения Дубенского</w:t>
      </w:r>
      <w:r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района, муниципальный долг </w:t>
      </w:r>
      <w:r>
        <w:rPr>
          <w:rFonts w:ascii="Times New Roman" w:hAnsi="Times New Roman" w:cs="Times New Roman"/>
          <w:b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/>
          <w:bCs/>
          <w:sz w:val="28"/>
          <w:szCs w:val="28"/>
        </w:rPr>
        <w:t>вского сельского поселения Дубенского</w:t>
      </w:r>
      <w:r w:rsidRPr="00EF425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и предоставление муниципальных гарантий     </w:t>
      </w:r>
    </w:p>
    <w:p w:rsidR="00C534D3" w:rsidRPr="00A14115" w:rsidRDefault="00C534D3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 </w:t>
      </w:r>
      <w:r w:rsidRPr="00EF4254">
        <w:rPr>
          <w:rFonts w:ascii="Times New Roman" w:hAnsi="Times New Roman" w:cs="Times New Roman"/>
          <w:sz w:val="28"/>
          <w:szCs w:val="28"/>
        </w:rPr>
        <w:t xml:space="preserve">муниципального района от имени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EF4254">
        <w:rPr>
          <w:rFonts w:ascii="Times New Roman" w:hAnsi="Times New Roman" w:cs="Times New Roman"/>
          <w:sz w:val="28"/>
          <w:szCs w:val="28"/>
        </w:rPr>
        <w:t xml:space="preserve">принадлежит Администрации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534D3" w:rsidRPr="00656E4D" w:rsidRDefault="00C534D3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656E4D">
        <w:rPr>
          <w:rFonts w:ascii="Times New Roman" w:hAnsi="Times New Roman" w:cs="Times New Roman"/>
          <w:sz w:val="28"/>
          <w:szCs w:val="28"/>
        </w:rPr>
        <w:t xml:space="preserve">2. Утвердить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>Кабаев</w:t>
      </w:r>
      <w:r w:rsidRPr="00CF6C07">
        <w:rPr>
          <w:rFonts w:ascii="Times New Roman" w:hAnsi="Times New Roman" w:cs="Times New Roman"/>
          <w:bCs/>
          <w:sz w:val="28"/>
          <w:szCs w:val="28"/>
        </w:rPr>
        <w:t>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>
        <w:rPr>
          <w:rFonts w:ascii="Times New Roman" w:hAnsi="Times New Roman" w:cs="Times New Roman"/>
          <w:sz w:val="28"/>
          <w:szCs w:val="28"/>
        </w:rPr>
        <w:t xml:space="preserve"> 2016 год согласно приложению 8</w:t>
      </w:r>
      <w:r w:rsidRPr="00656E4D">
        <w:rPr>
          <w:rFonts w:ascii="Times New Roman" w:hAnsi="Times New Roman" w:cs="Times New Roman"/>
          <w:sz w:val="28"/>
          <w:szCs w:val="28"/>
        </w:rPr>
        <w:t xml:space="preserve">  к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56E4D">
        <w:rPr>
          <w:rFonts w:ascii="Times New Roman" w:hAnsi="Times New Roman" w:cs="Times New Roman"/>
          <w:sz w:val="28"/>
          <w:szCs w:val="28"/>
        </w:rPr>
        <w:t>ешению.</w:t>
      </w:r>
    </w:p>
    <w:p w:rsidR="00C534D3" w:rsidRPr="00BB2841" w:rsidRDefault="00C534D3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656E4D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656E4D">
        <w:rPr>
          <w:rFonts w:ascii="Times New Roman" w:hAnsi="Times New Roman" w:cs="Times New Roman"/>
          <w:sz w:val="28"/>
          <w:szCs w:val="28"/>
        </w:rPr>
        <w:t xml:space="preserve"> муниципального района на</w:t>
      </w:r>
      <w:r>
        <w:rPr>
          <w:rFonts w:ascii="Times New Roman" w:hAnsi="Times New Roman" w:cs="Times New Roman"/>
          <w:sz w:val="28"/>
          <w:szCs w:val="28"/>
        </w:rPr>
        <w:t xml:space="preserve"> 2016 год согласно приложению 9</w:t>
      </w:r>
      <w:r w:rsidRPr="00656E4D">
        <w:rPr>
          <w:rFonts w:ascii="Times New Roman" w:hAnsi="Times New Roman" w:cs="Times New Roman"/>
          <w:sz w:val="28"/>
          <w:szCs w:val="28"/>
        </w:rPr>
        <w:t xml:space="preserve"> к </w:t>
      </w:r>
      <w:r w:rsidRPr="00BB2841">
        <w:rPr>
          <w:rFonts w:ascii="Times New Roman" w:hAnsi="Times New Roman" w:cs="Times New Roman"/>
          <w:sz w:val="28"/>
          <w:szCs w:val="28"/>
        </w:rPr>
        <w:t>настоящему Решению.</w:t>
      </w:r>
    </w:p>
    <w:p w:rsidR="00C534D3" w:rsidRPr="00BB2841" w:rsidRDefault="00C534D3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  <w:szCs w:val="28"/>
        </w:rPr>
        <w:t>она на 2016 год в сумме  379,1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C534D3" w:rsidRPr="00BB2841" w:rsidRDefault="00C534D3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района на 1 января 2017 года в сумме </w:t>
      </w:r>
      <w:r>
        <w:rPr>
          <w:rFonts w:ascii="Times New Roman" w:hAnsi="Times New Roman" w:cs="Times New Roman"/>
          <w:sz w:val="28"/>
          <w:szCs w:val="28"/>
        </w:rPr>
        <w:t>379,1</w:t>
      </w:r>
      <w:r w:rsidRPr="00BB2841">
        <w:rPr>
          <w:rFonts w:ascii="Times New Roman" w:hAnsi="Times New Roman" w:cs="Times New Roman"/>
          <w:sz w:val="28"/>
          <w:szCs w:val="28"/>
        </w:rPr>
        <w:t>тыс. рублей.</w:t>
      </w:r>
    </w:p>
    <w:p w:rsidR="00C534D3" w:rsidRPr="00BB2841" w:rsidRDefault="00C534D3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BB2841">
        <w:rPr>
          <w:rFonts w:ascii="Times New Roman" w:hAnsi="Times New Roman" w:cs="Times New Roman"/>
          <w:sz w:val="28"/>
          <w:szCs w:val="28"/>
        </w:rPr>
        <w:t xml:space="preserve">6. Установить предельный объем муниципального долга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BB2841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  <w:szCs w:val="28"/>
        </w:rPr>
        <w:t>она на 2016 год в сумме 59,3</w:t>
      </w:r>
      <w:r w:rsidRPr="00BB2841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C534D3" w:rsidRPr="00EF4254" w:rsidRDefault="00C534D3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7. Утвердить объем расходов на обслуживание муниципального долга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 xml:space="preserve">го района на 2016 год  в сумме </w:t>
      </w:r>
      <w:r w:rsidRPr="00EF4254">
        <w:rPr>
          <w:rFonts w:ascii="Times New Roman" w:hAnsi="Times New Roman" w:cs="Times New Roman"/>
          <w:sz w:val="28"/>
          <w:szCs w:val="28"/>
        </w:rPr>
        <w:t>0,0 тыс. рублей.</w:t>
      </w:r>
    </w:p>
    <w:p w:rsidR="00C534D3" w:rsidRPr="00EF4254" w:rsidRDefault="00C534D3" w:rsidP="00CB5733">
      <w:pPr>
        <w:pStyle w:val="ConsPlusNormal"/>
        <w:ind w:firstLine="432"/>
        <w:rPr>
          <w:rFonts w:ascii="Times New Roman" w:hAnsi="Times New Roman" w:cs="Times New Roman"/>
          <w:sz w:val="28"/>
          <w:szCs w:val="28"/>
        </w:rPr>
      </w:pPr>
      <w:r w:rsidRPr="00EF4254">
        <w:rPr>
          <w:rFonts w:ascii="Times New Roman" w:hAnsi="Times New Roman" w:cs="Times New Roman"/>
          <w:sz w:val="28"/>
          <w:szCs w:val="28"/>
        </w:rPr>
        <w:t xml:space="preserve">8. Установить, что в 2016 году муниципальные гарантии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EF4254">
        <w:rPr>
          <w:rFonts w:ascii="Times New Roman" w:hAnsi="Times New Roman" w:cs="Times New Roman"/>
          <w:sz w:val="28"/>
          <w:szCs w:val="28"/>
        </w:rPr>
        <w:t xml:space="preserve"> муниципального района не предоставляются.</w:t>
      </w:r>
    </w:p>
    <w:p w:rsidR="00C534D3" w:rsidRPr="00EF4254" w:rsidRDefault="00C534D3" w:rsidP="00CB5733">
      <w:pPr>
        <w:autoSpaceDE w:val="0"/>
        <w:autoSpaceDN w:val="0"/>
        <w:spacing w:line="252" w:lineRule="auto"/>
        <w:ind w:firstLine="540"/>
        <w:rPr>
          <w:bCs/>
          <w:color w:val="FF00FF"/>
          <w:sz w:val="28"/>
          <w:szCs w:val="28"/>
        </w:rPr>
      </w:pPr>
    </w:p>
    <w:p w:rsidR="00C534D3" w:rsidRPr="009E21FB" w:rsidRDefault="00C534D3" w:rsidP="00CB5733">
      <w:pPr>
        <w:autoSpaceDE w:val="0"/>
        <w:autoSpaceDN w:val="0"/>
        <w:spacing w:line="252" w:lineRule="auto"/>
        <w:ind w:firstLine="54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Статья 10.</w:t>
      </w:r>
      <w:r w:rsidRPr="009E21FB">
        <w:rPr>
          <w:b/>
          <w:bCs/>
          <w:sz w:val="28"/>
          <w:szCs w:val="28"/>
        </w:rPr>
        <w:t xml:space="preserve">Вступление настоящего </w:t>
      </w:r>
      <w:r>
        <w:rPr>
          <w:b/>
          <w:bCs/>
          <w:sz w:val="28"/>
          <w:szCs w:val="28"/>
        </w:rPr>
        <w:t>Решения</w:t>
      </w:r>
      <w:r w:rsidRPr="009E21FB">
        <w:rPr>
          <w:b/>
          <w:bCs/>
          <w:sz w:val="28"/>
          <w:szCs w:val="28"/>
        </w:rPr>
        <w:t xml:space="preserve"> в силу</w:t>
      </w:r>
    </w:p>
    <w:p w:rsidR="00C534D3" w:rsidRPr="00B03306" w:rsidRDefault="00C534D3" w:rsidP="00CB5733">
      <w:pPr>
        <w:autoSpaceDE w:val="0"/>
        <w:autoSpaceDN w:val="0"/>
        <w:spacing w:line="252" w:lineRule="auto"/>
        <w:ind w:firstLine="540"/>
        <w:rPr>
          <w:bCs/>
          <w:sz w:val="16"/>
          <w:szCs w:val="16"/>
        </w:rPr>
      </w:pPr>
    </w:p>
    <w:p w:rsidR="00C534D3" w:rsidRPr="009E21FB" w:rsidRDefault="00C534D3" w:rsidP="00CB5733">
      <w:pPr>
        <w:autoSpaceDE w:val="0"/>
        <w:autoSpaceDN w:val="0"/>
        <w:spacing w:line="252" w:lineRule="auto"/>
        <w:ind w:firstLine="540"/>
        <w:rPr>
          <w:bCs/>
          <w:sz w:val="28"/>
          <w:szCs w:val="28"/>
        </w:rPr>
      </w:pPr>
      <w:r w:rsidRPr="009E21FB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ее Решение</w:t>
      </w:r>
      <w:r w:rsidRPr="009E21FB">
        <w:rPr>
          <w:bCs/>
          <w:sz w:val="28"/>
          <w:szCs w:val="28"/>
        </w:rPr>
        <w:t xml:space="preserve"> вступает в силу с 1 января 2016 года.</w:t>
      </w:r>
    </w:p>
    <w:p w:rsidR="00C534D3" w:rsidRPr="009E21FB" w:rsidRDefault="00C534D3" w:rsidP="00CB5733">
      <w:pPr>
        <w:autoSpaceDE w:val="0"/>
        <w:autoSpaceDN w:val="0"/>
        <w:spacing w:line="252" w:lineRule="auto"/>
        <w:ind w:firstLine="540"/>
        <w:rPr>
          <w:bCs/>
          <w:sz w:val="28"/>
          <w:szCs w:val="28"/>
        </w:rPr>
      </w:pPr>
    </w:p>
    <w:p w:rsidR="00C534D3" w:rsidRPr="00123396" w:rsidRDefault="00C534D3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123396">
        <w:rPr>
          <w:rFonts w:ascii="Times New Roman" w:hAnsi="Times New Roman" w:cs="Times New Roman"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123396">
        <w:rPr>
          <w:rFonts w:ascii="Times New Roman" w:hAnsi="Times New Roman" w:cs="Times New Roman"/>
          <w:sz w:val="28"/>
          <w:szCs w:val="28"/>
        </w:rPr>
        <w:t xml:space="preserve">. </w:t>
      </w:r>
      <w:r w:rsidRPr="00123396">
        <w:rPr>
          <w:rFonts w:ascii="Times New Roman" w:hAnsi="Times New Roman" w:cs="Times New Roman"/>
          <w:b/>
          <w:sz w:val="28"/>
          <w:szCs w:val="28"/>
        </w:rPr>
        <w:t>Дейст</w:t>
      </w:r>
      <w:r>
        <w:rPr>
          <w:rFonts w:ascii="Times New Roman" w:hAnsi="Times New Roman" w:cs="Times New Roman"/>
          <w:b/>
          <w:sz w:val="28"/>
          <w:szCs w:val="28"/>
        </w:rPr>
        <w:t>вие нормативных правовых актов Администрации Кабаев</w:t>
      </w:r>
      <w:r w:rsidRPr="00123396">
        <w:rPr>
          <w:rFonts w:ascii="Times New Roman" w:hAnsi="Times New Roman" w:cs="Times New Roman"/>
          <w:b/>
          <w:sz w:val="28"/>
          <w:szCs w:val="28"/>
        </w:rPr>
        <w:t>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C534D3" w:rsidRPr="00123396" w:rsidRDefault="00C534D3" w:rsidP="00CB5733">
      <w:pPr>
        <w:pStyle w:val="ConsPlusNormal"/>
        <w:widowControl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C534D3" w:rsidRPr="00123396" w:rsidRDefault="00C534D3" w:rsidP="00CB5733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123396">
        <w:rPr>
          <w:rFonts w:ascii="Times New Roman" w:hAnsi="Times New Roman" w:cs="Times New Roman"/>
          <w:sz w:val="28"/>
          <w:szCs w:val="28"/>
        </w:rPr>
        <w:t xml:space="preserve">Установить, что нормативные правовые акты Администрации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принятые на основе и во исполнение Решений Совета депутатов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 муниципального района «О бюджете 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2011 год и на плановый период 2012 и 2013 годов», «О бюджете  </w:t>
      </w:r>
      <w:r>
        <w:rPr>
          <w:rFonts w:ascii="Times New Roman" w:hAnsi="Times New Roman" w:cs="Times New Roman"/>
          <w:sz w:val="28"/>
          <w:szCs w:val="28"/>
        </w:rPr>
        <w:t>Кабаев</w:t>
      </w:r>
      <w:r w:rsidRPr="00CF6C07">
        <w:rPr>
          <w:rFonts w:ascii="Times New Roman" w:hAnsi="Times New Roman" w:cs="Times New Roman"/>
          <w:bCs/>
          <w:sz w:val="28"/>
          <w:szCs w:val="28"/>
        </w:rPr>
        <w:t>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2012 год и на плановыйпериод2013 и 2014 годов», «О бюджете 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2013 год и на плановый период 2014 и 2015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5 и 2016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3396">
        <w:rPr>
          <w:rFonts w:ascii="Times New Roman" w:hAnsi="Times New Roman" w:cs="Times New Roman"/>
          <w:sz w:val="28"/>
          <w:szCs w:val="28"/>
        </w:rPr>
        <w:t xml:space="preserve">«О бюджете  </w:t>
      </w:r>
      <w:r>
        <w:rPr>
          <w:rFonts w:ascii="Times New Roman" w:hAnsi="Times New Roman" w:cs="Times New Roman"/>
          <w:sz w:val="28"/>
          <w:szCs w:val="28"/>
        </w:rPr>
        <w:t>Кабае</w:t>
      </w:r>
      <w:r w:rsidRPr="00CF6C07">
        <w:rPr>
          <w:rFonts w:ascii="Times New Roman" w:hAnsi="Times New Roman" w:cs="Times New Roman"/>
          <w:bCs/>
          <w:sz w:val="28"/>
          <w:szCs w:val="28"/>
        </w:rPr>
        <w:t>вского сельского поселения</w:t>
      </w:r>
      <w:r w:rsidRPr="00CF6C07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123396">
        <w:rPr>
          <w:rFonts w:ascii="Times New Roman" w:hAnsi="Times New Roman" w:cs="Times New Roman"/>
          <w:sz w:val="28"/>
          <w:szCs w:val="28"/>
        </w:rPr>
        <w:t xml:space="preserve"> муниципального  района на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23396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>
        <w:rPr>
          <w:rFonts w:ascii="Times New Roman" w:hAnsi="Times New Roman" w:cs="Times New Roman"/>
          <w:sz w:val="28"/>
          <w:szCs w:val="28"/>
        </w:rPr>
        <w:t>6 и 2017</w:t>
      </w:r>
      <w:r w:rsidRPr="00123396">
        <w:rPr>
          <w:rFonts w:ascii="Times New Roman" w:hAnsi="Times New Roman" w:cs="Times New Roman"/>
          <w:sz w:val="28"/>
          <w:szCs w:val="28"/>
        </w:rPr>
        <w:t xml:space="preserve">годов»действуют в части, не противоречащей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123396">
        <w:rPr>
          <w:rFonts w:ascii="Times New Roman" w:hAnsi="Times New Roman" w:cs="Times New Roman"/>
          <w:sz w:val="28"/>
          <w:szCs w:val="28"/>
        </w:rPr>
        <w:t>ешению.</w:t>
      </w:r>
    </w:p>
    <w:p w:rsidR="00C534D3" w:rsidRPr="00123396" w:rsidRDefault="00C534D3" w:rsidP="00CB5733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C534D3" w:rsidRDefault="00C534D3" w:rsidP="00CB5733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</w:p>
    <w:p w:rsidR="00C534D3" w:rsidRPr="00430145" w:rsidRDefault="00C534D3" w:rsidP="00CB5733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Кабаевского</w:t>
      </w:r>
      <w:r w:rsidRPr="00CF6C07">
        <w:rPr>
          <w:bCs/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:                                                           </w:t>
      </w:r>
      <w:r>
        <w:rPr>
          <w:sz w:val="28"/>
          <w:szCs w:val="28"/>
        </w:rPr>
        <w:t>Орлова М.Н.</w:t>
      </w:r>
    </w:p>
    <w:p w:rsidR="00C534D3" w:rsidRDefault="00C534D3" w:rsidP="00CB5733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C534D3" w:rsidRDefault="00C534D3" w:rsidP="00CB5733">
      <w:pPr>
        <w:rPr>
          <w:sz w:val="28"/>
          <w:szCs w:val="28"/>
        </w:rPr>
      </w:pPr>
    </w:p>
    <w:p w:rsidR="00C534D3" w:rsidRDefault="00C534D3" w:rsidP="00CB5733">
      <w:pPr>
        <w:rPr>
          <w:sz w:val="28"/>
          <w:szCs w:val="28"/>
        </w:rPr>
      </w:pPr>
    </w:p>
    <w:p w:rsidR="00C534D3" w:rsidRDefault="00C534D3" w:rsidP="00CB57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C534D3" w:rsidRDefault="00C534D3"/>
    <w:p w:rsidR="00C534D3" w:rsidRDefault="00C534D3"/>
    <w:tbl>
      <w:tblPr>
        <w:tblW w:w="10280" w:type="dxa"/>
        <w:tblInd w:w="88" w:type="dxa"/>
        <w:tblLayout w:type="fixed"/>
        <w:tblLook w:val="0000"/>
      </w:tblPr>
      <w:tblGrid>
        <w:gridCol w:w="1100"/>
        <w:gridCol w:w="2880"/>
        <w:gridCol w:w="6300"/>
      </w:tblGrid>
      <w:tr w:rsidR="00C534D3" w:rsidRPr="00CB5733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1</w:t>
            </w:r>
          </w:p>
        </w:tc>
      </w:tr>
      <w:tr w:rsidR="00C534D3" w:rsidRPr="00CB5733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29600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 Кабаевского сельского поселения Дубенского муниципального района на 2016 год» от 29.12. 2015 года № 126</w:t>
            </w:r>
          </w:p>
        </w:tc>
      </w:tr>
      <w:tr w:rsidR="00C534D3" w:rsidRPr="00CB5733" w:rsidTr="00296000">
        <w:trPr>
          <w:trHeight w:val="82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296000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534D3" w:rsidRPr="00CB5733" w:rsidTr="00296000">
        <w:trPr>
          <w:trHeight w:val="1020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296000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Перечень и коды главных администраторов доходов  бюджета Кабаевского сельского поселения Дубенского муниципального района - органов местного самоуправления. </w:t>
            </w:r>
          </w:p>
        </w:tc>
      </w:tr>
      <w:tr w:rsidR="00C534D3" w:rsidRPr="00CB5733" w:rsidTr="00296000">
        <w:trPr>
          <w:trHeight w:val="315"/>
        </w:trPr>
        <w:tc>
          <w:tcPr>
            <w:tcW w:w="102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</w:rPr>
            </w:pPr>
          </w:p>
        </w:tc>
      </w:tr>
      <w:tr w:rsidR="00C534D3" w:rsidRPr="00CB5733" w:rsidTr="00296000">
        <w:trPr>
          <w:trHeight w:val="315"/>
        </w:trPr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</w:tr>
      <w:tr w:rsidR="00C534D3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дохода местного бюджета</w:t>
            </w: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296000">
        <w:trPr>
          <w:trHeight w:val="31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C534D3" w:rsidRPr="00CB5733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296000">
            <w:pPr>
              <w:rPr>
                <w:b/>
                <w:bCs/>
                <w:snapToGrid w:val="0"/>
              </w:rPr>
            </w:pPr>
            <w:r w:rsidRPr="001D601A">
              <w:rPr>
                <w:b/>
                <w:bCs/>
                <w:snapToGrid w:val="0"/>
              </w:rPr>
              <w:t>9</w:t>
            </w:r>
            <w:r>
              <w:rPr>
                <w:b/>
                <w:bCs/>
                <w:snapToGrid w:val="0"/>
              </w:rPr>
              <w:t>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  <w:snapToGrid w:val="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jc w:val="center"/>
              <w:rPr>
                <w:b/>
                <w:bCs/>
              </w:rPr>
            </w:pPr>
            <w:r w:rsidRPr="001D601A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КАБАЕ</w:t>
            </w:r>
            <w:r w:rsidRPr="001D601A">
              <w:rPr>
                <w:b/>
                <w:bCs/>
              </w:rPr>
              <w:t>ВСКОГО СЕЛЬСКОГО ПОСЕЛЕНИЯ ДУБЕНСКОГО МУНИЦИПАЛЬНОГО РАЙОНА РЕСПУБЛИКИ МОРДОВИЯ</w:t>
            </w:r>
          </w:p>
        </w:tc>
      </w:tr>
      <w:tr w:rsidR="00C534D3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1 11 05035 10 0000 120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534D3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113 01995 10 0000 130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C534D3" w:rsidRPr="00CB5733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Прочие доходы от компенсации затрат бюджетов сельских поселений</w:t>
            </w:r>
          </w:p>
        </w:tc>
      </w:tr>
      <w:tr w:rsidR="00C534D3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  <w:p w:rsidR="00C534D3" w:rsidRPr="001D601A" w:rsidRDefault="00C534D3" w:rsidP="00890C03">
            <w:pPr>
              <w:rPr>
                <w:b/>
                <w:bCs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113 02995 10 0001 130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Прочие доходы от компенсации затрат бюджетов п сельских поселений, источником которых являются межбюджетные трансферты федерального бюджета</w:t>
            </w:r>
          </w:p>
        </w:tc>
      </w:tr>
      <w:tr w:rsidR="00C534D3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113 02995 10 0002 130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C534D3" w:rsidRPr="00CB5733" w:rsidTr="00296000">
        <w:trPr>
          <w:trHeight w:val="121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113 02995 10 0004 130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C534D3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114 02053 10 0000 410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534D3" w:rsidRPr="00CB5733" w:rsidTr="00296000">
        <w:trPr>
          <w:trHeight w:val="126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114 02053 10 0000 440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C534D3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115 02050 10 0000 140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C534D3" w:rsidRPr="00CB5733" w:rsidTr="00296000">
        <w:trPr>
          <w:trHeight w:val="151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116 51040 02 0000 140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C534D3" w:rsidRPr="00CB5733" w:rsidTr="00296000">
        <w:trPr>
          <w:trHeight w:val="847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1 17 01050 10 0000 180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Pr="001D601A" w:rsidRDefault="00C534D3" w:rsidP="00890C03">
            <w:r w:rsidRPr="001D601A">
              <w:t xml:space="preserve">Невыясненные поступления, зачисляемые в бюджеты сельских поселений </w:t>
            </w:r>
          </w:p>
        </w:tc>
      </w:tr>
      <w:tr w:rsidR="00C534D3" w:rsidRPr="00CB5733" w:rsidTr="00296000">
        <w:trPr>
          <w:trHeight w:val="85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Прочие неналоговые доходы бюджетов сельских поселений</w:t>
            </w:r>
          </w:p>
        </w:tc>
      </w:tr>
      <w:tr w:rsidR="00C534D3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202 01001 10 0000 151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Дотации бюджетам сельских поселений на выравнивание бюджетной обеспеченности</w:t>
            </w:r>
          </w:p>
        </w:tc>
      </w:tr>
      <w:tr w:rsidR="00C534D3" w:rsidRPr="00CB5733" w:rsidTr="00296000">
        <w:trPr>
          <w:trHeight w:val="55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202 01999 10 0000 151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Прочие дотации бюджетам сельских поселений</w:t>
            </w:r>
          </w:p>
        </w:tc>
      </w:tr>
      <w:tr w:rsidR="00C534D3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autoSpaceDE w:val="0"/>
              <w:autoSpaceDN w:val="0"/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autoSpaceDE w:val="0"/>
              <w:autoSpaceDN w:val="0"/>
              <w:rPr>
                <w:b/>
                <w:bCs/>
              </w:rPr>
            </w:pPr>
            <w:r w:rsidRPr="001D601A">
              <w:rPr>
                <w:b/>
                <w:bCs/>
              </w:rPr>
              <w:t>202 02150 10 0000 151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autoSpaceDE w:val="0"/>
              <w:autoSpaceDN w:val="0"/>
            </w:pPr>
            <w:r w:rsidRPr="001D601A">
              <w:t>Субсидии бюджетам сельских поселений на реализацию  программы энергосбережения и повышения энергетической эффективности на период до 2020 года.</w:t>
            </w:r>
          </w:p>
        </w:tc>
      </w:tr>
      <w:tr w:rsidR="00C534D3" w:rsidRPr="00CB5733" w:rsidTr="00296000">
        <w:trPr>
          <w:trHeight w:val="1064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202 02077 10 0000 151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C534D3" w:rsidRPr="00CB5733" w:rsidTr="00296000">
        <w:trPr>
          <w:trHeight w:val="541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202 02999 10 0000 151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Прочие субсидии бюджетам сельских поселений</w:t>
            </w:r>
          </w:p>
        </w:tc>
      </w:tr>
      <w:tr w:rsidR="00C534D3" w:rsidRPr="00CB5733" w:rsidTr="00296000">
        <w:trPr>
          <w:trHeight w:val="63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202 03015 10 0000 151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534D3" w:rsidRPr="00CB5733" w:rsidTr="00296000">
        <w:trPr>
          <w:trHeight w:val="94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>
              <w:rPr>
                <w:b/>
                <w:bCs/>
              </w:rPr>
              <w:t>913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pPr>
              <w:rPr>
                <w:b/>
                <w:bCs/>
              </w:rPr>
            </w:pPr>
            <w:r w:rsidRPr="001D601A">
              <w:rPr>
                <w:b/>
                <w:bCs/>
              </w:rPr>
              <w:t>202 03024 10 0000 151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1D601A" w:rsidRDefault="00C534D3" w:rsidP="00890C03">
            <w:r w:rsidRPr="001D601A"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</w:tbl>
    <w:p w:rsidR="00C534D3" w:rsidRDefault="00C534D3"/>
    <w:p w:rsidR="00C534D3" w:rsidRDefault="00C534D3"/>
    <w:p w:rsidR="00C534D3" w:rsidRDefault="00C534D3"/>
    <w:tbl>
      <w:tblPr>
        <w:tblW w:w="9892" w:type="dxa"/>
        <w:tblInd w:w="88" w:type="dxa"/>
        <w:tblLook w:val="0000"/>
      </w:tblPr>
      <w:tblGrid>
        <w:gridCol w:w="1872"/>
        <w:gridCol w:w="2620"/>
        <w:gridCol w:w="5400"/>
      </w:tblGrid>
      <w:tr w:rsidR="00C534D3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 2</w:t>
            </w:r>
          </w:p>
        </w:tc>
      </w:tr>
      <w:tr w:rsidR="00C534D3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A719EC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 Кабаевского сельского поселения Дубенского муниципального района на 2016 год» от 29.12. 2015 года № 126</w:t>
            </w:r>
          </w:p>
        </w:tc>
      </w:tr>
      <w:tr w:rsidR="00C534D3" w:rsidRPr="00CB5733" w:rsidTr="000077DF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0077DF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534D3" w:rsidRPr="00CB5733" w:rsidTr="000077DF">
        <w:trPr>
          <w:trHeight w:val="660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Перечень главных администраторов источников  внутреннего финансирования дефицита бюджетаКабаевского сельского поселения Дубенского муниципального района</w:t>
            </w:r>
          </w:p>
        </w:tc>
      </w:tr>
      <w:tr w:rsidR="00C534D3" w:rsidRPr="00CB5733" w:rsidTr="000077DF">
        <w:trPr>
          <w:trHeight w:val="315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0077DF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</w:tr>
      <w:tr w:rsidR="00C534D3" w:rsidRPr="00CB5733" w:rsidTr="000077DF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C534D3" w:rsidRPr="00CB5733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CB5733" w:rsidRDefault="00C534D3" w:rsidP="00A719EC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913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CB5733" w:rsidRDefault="00C534D3" w:rsidP="00A719EC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b/>
                <w:bCs/>
              </w:rPr>
              <w:t>АДМИНИСТРАЦИЯ КАБАЕ</w:t>
            </w:r>
            <w:r w:rsidRPr="001D601A">
              <w:rPr>
                <w:b/>
                <w:bCs/>
              </w:rPr>
              <w:t>ВСКОГО СЕЛЬСКОГО ПОСЕЛЕНИЯ ДУБЕНСКОГО МУНИЦИПАЛЬНОГО РАЙОНА РЕСПУБЛИКИ МОРДОВИЯ</w:t>
            </w:r>
          </w:p>
        </w:tc>
      </w:tr>
      <w:tr w:rsidR="00C534D3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Default="00C534D3" w:rsidP="00A719EC">
            <w:pPr>
              <w:jc w:val="center"/>
            </w:pPr>
            <w:r w:rsidRPr="00810E24">
              <w:t>9</w:t>
            </w:r>
            <w:r>
              <w:t>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01 02 00 00 05 0000 710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  <w: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C534D3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Default="00C534D3" w:rsidP="00A719EC">
            <w:pPr>
              <w:jc w:val="center"/>
            </w:pPr>
            <w:r w:rsidRPr="00810E24">
              <w:t>9</w:t>
            </w:r>
            <w:r>
              <w:t>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01 02 00 00 05 0000 810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  <w:r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C534D3" w:rsidRPr="00CB5733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Default="00C534D3" w:rsidP="00A719EC">
            <w:pPr>
              <w:jc w:val="center"/>
            </w:pPr>
            <w:r w:rsidRPr="00810E24">
              <w:t>9</w:t>
            </w:r>
            <w:r>
              <w:t>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01 03 00 00 05 2600 710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CB5733" w:rsidRDefault="00C534D3" w:rsidP="000429F7">
            <w:pPr>
              <w:widowControl/>
              <w:adjustRightInd/>
              <w:spacing w:line="240" w:lineRule="auto"/>
              <w:textAlignment w:val="auto"/>
            </w:pPr>
            <w:r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C534D3" w:rsidRPr="00CB5733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Default="00C534D3" w:rsidP="00A719EC">
            <w:pPr>
              <w:jc w:val="center"/>
            </w:pPr>
            <w:r w:rsidRPr="00810E24">
              <w:t>9</w:t>
            </w:r>
            <w:r>
              <w:t>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01 03 00 00 05 2600 810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CB5733" w:rsidRDefault="00C534D3" w:rsidP="000429F7">
            <w:pPr>
              <w:widowControl/>
              <w:adjustRightInd/>
              <w:spacing w:line="240" w:lineRule="auto"/>
              <w:textAlignment w:val="auto"/>
            </w:pPr>
            <w:r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C534D3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Default="00C534D3" w:rsidP="00A719EC">
            <w:pPr>
              <w:jc w:val="center"/>
            </w:pPr>
            <w:r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01 05 02 01 05 0000 510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CB5733" w:rsidRDefault="00C534D3" w:rsidP="000077DF">
            <w:pPr>
              <w:widowControl/>
              <w:adjustRightInd/>
              <w:spacing w:line="240" w:lineRule="auto"/>
              <w:textAlignment w:val="auto"/>
            </w:pPr>
            <w:r>
              <w:t>Увеличение прочих остатков денежных средств бюджетов сельских поселений</w:t>
            </w:r>
          </w:p>
        </w:tc>
      </w:tr>
      <w:tr w:rsidR="00C534D3" w:rsidRPr="00CB5733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Default="00C534D3" w:rsidP="000077DF">
            <w:pPr>
              <w:jc w:val="center"/>
            </w:pPr>
            <w:r>
              <w:t>913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01 05 02 01 05 0000 610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  <w:r>
              <w:t>Уменьшение прочих остатков денежных средств бюджетов сельских поселений</w:t>
            </w:r>
          </w:p>
        </w:tc>
      </w:tr>
    </w:tbl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tbl>
      <w:tblPr>
        <w:tblW w:w="9476" w:type="dxa"/>
        <w:tblInd w:w="88" w:type="dxa"/>
        <w:tblLook w:val="0000"/>
      </w:tblPr>
      <w:tblGrid>
        <w:gridCol w:w="2616"/>
        <w:gridCol w:w="2260"/>
        <w:gridCol w:w="3020"/>
        <w:gridCol w:w="1580"/>
      </w:tblGrid>
      <w:tr w:rsidR="00C534D3" w:rsidRPr="00CB5733" w:rsidTr="00F73A65">
        <w:trPr>
          <w:trHeight w:val="25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C534D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73A6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F73A65">
              <w:t>Приложение 3</w:t>
            </w:r>
          </w:p>
        </w:tc>
      </w:tr>
      <w:tr w:rsidR="00C534D3" w:rsidRPr="00CB5733" w:rsidTr="00F73A65">
        <w:trPr>
          <w:trHeight w:val="31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C534D3" w:rsidRPr="00CB5733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Default="00C534D3" w:rsidP="000D789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</w:t>
            </w:r>
            <w:r w:rsidRPr="00F73A65">
              <w:t xml:space="preserve"> Совета депутатов </w:t>
            </w:r>
            <w:r>
              <w:t>Кабае</w:t>
            </w:r>
            <w:r w:rsidRPr="00F73A65">
              <w:t xml:space="preserve">вского сельского поселения Дубенского муниципального района «О бюджете  </w:t>
            </w:r>
            <w:r>
              <w:t>Кабае</w:t>
            </w:r>
            <w:r w:rsidRPr="00F73A65">
              <w:t>вского сельского поселения Дубенского муниципального р</w:t>
            </w:r>
            <w:r>
              <w:t>айона на 2016 год» от 29.12. 2015 года</w:t>
            </w:r>
          </w:p>
          <w:p w:rsidR="00C534D3" w:rsidRPr="00F73A65" w:rsidRDefault="00C534D3" w:rsidP="000D7896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 № 126</w:t>
            </w:r>
          </w:p>
        </w:tc>
      </w:tr>
      <w:tr w:rsidR="00C534D3" w:rsidRPr="00CB5733" w:rsidTr="00F73A65">
        <w:trPr>
          <w:trHeight w:val="118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73A6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F73A65">
        <w:trPr>
          <w:trHeight w:val="412"/>
        </w:trPr>
        <w:tc>
          <w:tcPr>
            <w:tcW w:w="947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F73A65" w:rsidRDefault="00C534D3" w:rsidP="000D7896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Объем доходов </w:t>
            </w:r>
            <w:r w:rsidRPr="00F73A65">
              <w:t>бюджет</w:t>
            </w:r>
            <w:r>
              <w:t>а Кабае</w:t>
            </w:r>
            <w:r w:rsidRPr="00F73A65">
              <w:t>вского сельского поселения Дубенского муниципального района  на 2016 год</w:t>
            </w:r>
          </w:p>
        </w:tc>
      </w:tr>
      <w:tr w:rsidR="00C534D3" w:rsidRPr="00CB5733" w:rsidTr="00F73A65">
        <w:trPr>
          <w:trHeight w:val="30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8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CB5733">
              <w:rPr>
                <w:sz w:val="22"/>
                <w:szCs w:val="22"/>
              </w:rPr>
              <w:t xml:space="preserve">                                                                                            (тыс.рублей)</w:t>
            </w:r>
          </w:p>
        </w:tc>
      </w:tr>
      <w:tr w:rsidR="00C534D3" w:rsidRPr="00CB5733" w:rsidTr="00F73A65">
        <w:trPr>
          <w:trHeight w:val="33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73A65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Код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73A65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Наименование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73A65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F73A65">
              <w:t>2016</w:t>
            </w:r>
          </w:p>
        </w:tc>
      </w:tr>
      <w:tr w:rsidR="00C534D3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Default="00C534D3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>
            <w:pPr>
              <w:rPr>
                <w:bCs/>
              </w:rPr>
            </w:pPr>
            <w:r w:rsidRPr="00A16DEB">
              <w:rPr>
                <w:bCs/>
              </w:rPr>
              <w:t>ВСЕГО ДОХОДОВ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3526</w:t>
            </w:r>
            <w:r w:rsidRPr="00A16DEB">
              <w:t>,</w:t>
            </w:r>
            <w:r>
              <w:t>8</w:t>
            </w:r>
          </w:p>
        </w:tc>
      </w:tr>
      <w:tr w:rsidR="00C534D3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Default="00C534D3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>
            <w:pPr>
              <w:rPr>
                <w:bCs/>
              </w:rPr>
            </w:pPr>
            <w:r w:rsidRPr="00A16DEB">
              <w:rPr>
                <w:bCs/>
              </w:rPr>
              <w:t>НАЛОГОВЫЕ И НЕНАЛОГОВЫЕ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39</w:t>
            </w:r>
            <w:r>
              <w:t>4</w:t>
            </w:r>
            <w:r w:rsidRPr="00A16DEB">
              <w:t>,</w:t>
            </w:r>
            <w:r>
              <w:t>0</w:t>
            </w:r>
          </w:p>
        </w:tc>
      </w:tr>
      <w:tr w:rsidR="00C534D3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Default="00C534D3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>
            <w:pPr>
              <w:rPr>
                <w:bCs/>
              </w:rPr>
            </w:pPr>
            <w:r w:rsidRPr="00A16DEB">
              <w:rPr>
                <w:bCs/>
              </w:rPr>
              <w:t>НАЛОГИ НА ПРИБЫЛЬ,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32,7</w:t>
            </w:r>
          </w:p>
        </w:tc>
      </w:tr>
      <w:tr w:rsidR="00C534D3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>
            <w:pPr>
              <w:rPr>
                <w:bCs/>
              </w:rPr>
            </w:pPr>
            <w:r w:rsidRPr="00A16DEB">
              <w:rPr>
                <w:bCs/>
              </w:rPr>
              <w:t>18210102021011000110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>
            <w:pPr>
              <w:rPr>
                <w:bCs/>
              </w:rPr>
            </w:pPr>
            <w:r w:rsidRPr="00A16DEB">
              <w:rPr>
                <w:bCs/>
              </w:rPr>
              <w:t>Налог на доходы физических лиц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32,7</w:t>
            </w:r>
          </w:p>
        </w:tc>
      </w:tr>
      <w:tr w:rsidR="00C534D3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>
            <w:pPr>
              <w:rPr>
                <w:bCs/>
              </w:rPr>
            </w:pPr>
            <w:r w:rsidRPr="00A16DEB">
              <w:rPr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>
            <w:pPr>
              <w:rPr>
                <w:bCs/>
              </w:rPr>
            </w:pPr>
            <w:r w:rsidRPr="00A16DEB">
              <w:rPr>
                <w:bCs/>
              </w:rPr>
              <w:t>НАЛОГИ НА ИМУЩЕСТВО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321,7</w:t>
            </w:r>
          </w:p>
        </w:tc>
      </w:tr>
      <w:tr w:rsidR="00C534D3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>
            <w:pPr>
              <w:rPr>
                <w:bCs/>
              </w:rPr>
            </w:pPr>
            <w:r w:rsidRPr="00A16DEB">
              <w:rPr>
                <w:bCs/>
              </w:rPr>
              <w:t>18210601030101000110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>
            <w:pPr>
              <w:rPr>
                <w:bCs/>
              </w:rPr>
            </w:pPr>
            <w:r w:rsidRPr="00A16DEB">
              <w:rPr>
                <w:bCs/>
              </w:rPr>
              <w:t>Налог на имущество физических лиц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25,7</w:t>
            </w:r>
          </w:p>
        </w:tc>
      </w:tr>
      <w:tr w:rsidR="00C534D3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>
            <w:pPr>
              <w:rPr>
                <w:bCs/>
              </w:rPr>
            </w:pPr>
            <w:r w:rsidRPr="00A16DEB">
              <w:rPr>
                <w:bCs/>
              </w:rPr>
              <w:t>18210606013100000110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>
            <w:pPr>
              <w:rPr>
                <w:bCs/>
              </w:rPr>
            </w:pPr>
            <w:r w:rsidRPr="00A16DEB">
              <w:rPr>
                <w:bCs/>
              </w:rPr>
              <w:t>Земельный налог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296,0</w:t>
            </w:r>
          </w:p>
        </w:tc>
      </w:tr>
      <w:tr w:rsidR="00C534D3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>
            <w:pPr>
              <w:rPr>
                <w:bCs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A16DEB">
            <w:pPr>
              <w:rPr>
                <w:bCs/>
              </w:rPr>
            </w:pPr>
            <w:r w:rsidRPr="00A16DEB">
              <w:rPr>
                <w:bCs/>
              </w:rPr>
              <w:t>НЕНАЛОГОВЫЕ ДОХОДЫ</w:t>
            </w:r>
          </w:p>
          <w:p w:rsidR="00C534D3" w:rsidRPr="00A16DEB" w:rsidRDefault="00C534D3">
            <w:pPr>
              <w:rPr>
                <w:b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39,6</w:t>
            </w:r>
          </w:p>
        </w:tc>
      </w:tr>
      <w:tr w:rsidR="00C534D3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>
            <w:pPr>
              <w:rPr>
                <w:bCs/>
              </w:rPr>
            </w:pPr>
            <w:r w:rsidRPr="00A16DEB">
              <w:rPr>
                <w:bCs/>
              </w:rPr>
              <w:t>90911105035100000120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>
            <w:pPr>
              <w:rPr>
                <w:bCs/>
              </w:rPr>
            </w:pPr>
            <w:r w:rsidRPr="00A16DEB">
              <w:rPr>
                <w:bCs/>
              </w:rPr>
              <w:t>Аренда имущества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39,6</w:t>
            </w:r>
          </w:p>
        </w:tc>
      </w:tr>
      <w:tr w:rsidR="00C534D3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БЕЗВОЗМЕЗДНЫЕ ПОСТУПЛЕНИЯ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3132</w:t>
            </w:r>
            <w:r w:rsidRPr="00A16DEB">
              <w:t>,8</w:t>
            </w:r>
          </w:p>
        </w:tc>
      </w:tr>
      <w:tr w:rsidR="00C534D3" w:rsidRPr="00CB5733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00020200000000000000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3132</w:t>
            </w:r>
            <w:r w:rsidRPr="00A16DEB">
              <w:t>,</w:t>
            </w:r>
            <w:r>
              <w:t>8</w:t>
            </w:r>
          </w:p>
        </w:tc>
      </w:tr>
      <w:tr w:rsidR="00C534D3" w:rsidRPr="00CB5733" w:rsidTr="00C738C1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 w:rsidP="00C738C1">
            <w:pPr>
              <w:rPr>
                <w:bCs/>
              </w:rPr>
            </w:pPr>
            <w:r w:rsidRPr="00A16DEB">
              <w:rPr>
                <w:bCs/>
              </w:rPr>
              <w:t>2 02 01000 00 0000 151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738C1">
            <w:pPr>
              <w:rPr>
                <w:bCs/>
              </w:rPr>
            </w:pPr>
            <w:r w:rsidRPr="00A16DEB">
              <w:rPr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759,1</w:t>
            </w:r>
          </w:p>
        </w:tc>
      </w:tr>
      <w:tr w:rsidR="00C534D3" w:rsidRPr="00CB5733" w:rsidTr="00C738C1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 w:rsidP="00C738C1">
            <w:r w:rsidRPr="00A16DEB">
              <w:t>2 02 01001 00 0000 151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738C1">
            <w:r w:rsidRPr="00A16DEB">
              <w:t>Дотации на выравнивание бюджетной обеспеченности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759,1</w:t>
            </w:r>
          </w:p>
        </w:tc>
      </w:tr>
      <w:tr w:rsidR="00C534D3" w:rsidRPr="00CB5733" w:rsidTr="00F73A65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90920705030100000180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Дотации  бюджетам сельских поселений на выравнивание  бюджетной обеспеченности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759,1</w:t>
            </w:r>
          </w:p>
        </w:tc>
      </w:tr>
      <w:tr w:rsidR="00C534D3" w:rsidRPr="00CB5733" w:rsidTr="00F73A65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 w:rsidP="00C738C1">
            <w:pPr>
              <w:rPr>
                <w:bCs/>
              </w:rPr>
            </w:pPr>
            <w:r w:rsidRPr="00A16DEB">
              <w:rPr>
                <w:bCs/>
              </w:rPr>
              <w:t>2 02 03000 00 0000 151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738C1">
            <w:pPr>
              <w:rPr>
                <w:bCs/>
              </w:rPr>
            </w:pPr>
            <w:r w:rsidRPr="00A16DEB">
              <w:rPr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54,0</w:t>
            </w:r>
          </w:p>
        </w:tc>
      </w:tr>
      <w:tr w:rsidR="00C534D3" w:rsidRPr="00CB5733" w:rsidTr="00F73A65">
        <w:trPr>
          <w:trHeight w:val="556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в том числе: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534D3" w:rsidRPr="00CB5733" w:rsidTr="00F73A65">
        <w:trPr>
          <w:trHeight w:val="991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9092020301505000151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53,8</w:t>
            </w:r>
          </w:p>
        </w:tc>
      </w:tr>
      <w:tr w:rsidR="00C534D3" w:rsidRPr="00CB5733" w:rsidTr="00F73A65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  <w:p w:rsidR="00C534D3" w:rsidRPr="00A16DEB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2 02 03024 05 0000 151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A16DEB">
              <w:t>0,2</w:t>
            </w:r>
          </w:p>
        </w:tc>
      </w:tr>
      <w:tr w:rsidR="00C534D3" w:rsidRPr="00CB5733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 w:rsidP="00C738C1">
            <w:pPr>
              <w:rPr>
                <w:bCs/>
              </w:rPr>
            </w:pPr>
            <w:r w:rsidRPr="00A16DEB">
              <w:rPr>
                <w:bCs/>
              </w:rPr>
              <w:t>2 02 02000 00 0000 151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738C1">
            <w:pPr>
              <w:rPr>
                <w:bCs/>
              </w:rPr>
            </w:pPr>
            <w:r w:rsidRPr="00A16DEB">
              <w:rPr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2319,7</w:t>
            </w:r>
          </w:p>
        </w:tc>
      </w:tr>
      <w:tr w:rsidR="00C534D3" w:rsidRPr="00CB5733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 w:rsidP="00C738C1">
            <w:r w:rsidRPr="00A16DEB">
              <w:t>2 02 02999 05 0000 151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738C1">
            <w:r w:rsidRPr="00A16DEB">
              <w:t>Прочие субсидии бюджетам муниципальных районов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2319,7</w:t>
            </w:r>
            <w:r w:rsidRPr="00A16DEB">
              <w:t>5</w:t>
            </w:r>
          </w:p>
        </w:tc>
      </w:tr>
      <w:tr w:rsidR="00C534D3" w:rsidRPr="00CB5733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 w:rsidP="00C738C1">
            <w:pPr>
              <w:rPr>
                <w:bCs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738C1">
            <w:pPr>
              <w:rPr>
                <w:bCs/>
              </w:rPr>
            </w:pPr>
            <w:r w:rsidRPr="00A16DEB">
              <w:rPr>
                <w:bCs/>
              </w:rPr>
              <w:t>в том числе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534D3" w:rsidRPr="00CB5733" w:rsidTr="000D7896">
        <w:trPr>
          <w:trHeight w:val="1382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A16DEB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A16DEB">
              <w:t>00020202999050000151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4015B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A16DEB">
              <w:t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16DEB" w:rsidRDefault="00C534D3" w:rsidP="000D78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2319,7</w:t>
            </w:r>
          </w:p>
        </w:tc>
      </w:tr>
    </w:tbl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tbl>
      <w:tblPr>
        <w:tblW w:w="10226" w:type="dxa"/>
        <w:tblInd w:w="88" w:type="dxa"/>
        <w:tblLayout w:type="fixed"/>
        <w:tblLook w:val="0000"/>
      </w:tblPr>
      <w:tblGrid>
        <w:gridCol w:w="3639"/>
        <w:gridCol w:w="471"/>
        <w:gridCol w:w="617"/>
        <w:gridCol w:w="113"/>
        <w:gridCol w:w="425"/>
        <w:gridCol w:w="425"/>
        <w:gridCol w:w="403"/>
        <w:gridCol w:w="164"/>
        <w:gridCol w:w="748"/>
        <w:gridCol w:w="250"/>
        <w:gridCol w:w="1231"/>
        <w:gridCol w:w="1740"/>
      </w:tblGrid>
      <w:tr w:rsidR="00C534D3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474C69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16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071ED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 Кабаевского сельского поселения Дубенского муниципального района на 2016 год» от 29.12 2015 года № 126</w:t>
            </w:r>
          </w:p>
        </w:tc>
      </w:tr>
      <w:tr w:rsidR="00C534D3" w:rsidRPr="00CB5733" w:rsidTr="00474C69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1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474C69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1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474C69">
        <w:trPr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</w:tr>
      <w:tr w:rsidR="00C534D3" w:rsidRPr="00CB5733" w:rsidTr="00474C69">
        <w:trPr>
          <w:trHeight w:val="1026"/>
        </w:trPr>
        <w:tc>
          <w:tcPr>
            <w:tcW w:w="1022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071ED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Распределение бюджетных ассигнований бюджета Кабаев</w:t>
            </w:r>
            <w:r w:rsidRPr="00333AED">
              <w:t>ского сельского поселения Дубенского муниципального района</w:t>
            </w:r>
            <w:r>
              <w:t xml:space="preserve">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</w:t>
            </w:r>
          </w:p>
        </w:tc>
      </w:tr>
      <w:tr w:rsidR="00C534D3" w:rsidRPr="00CB5733" w:rsidTr="00474C69">
        <w:trPr>
          <w:trHeight w:val="300"/>
        </w:trPr>
        <w:tc>
          <w:tcPr>
            <w:tcW w:w="1022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</w:rPr>
            </w:pPr>
            <w:r w:rsidRPr="00CB5733">
              <w:rPr>
                <w:b/>
                <w:bCs/>
              </w:rPr>
              <w:t> </w:t>
            </w:r>
          </w:p>
        </w:tc>
      </w:tr>
      <w:tr w:rsidR="00C534D3" w:rsidRPr="00CB5733" w:rsidTr="00060B9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Рз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ПРз</w:t>
            </w: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ЦСР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ВР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C534D3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</w:t>
            </w:r>
          </w:p>
        </w:tc>
      </w:tr>
      <w:tr w:rsidR="00C534D3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3578,8</w:t>
            </w:r>
          </w:p>
        </w:tc>
      </w:tr>
      <w:tr w:rsidR="00C534D3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4B3331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1147,20</w:t>
            </w:r>
          </w:p>
        </w:tc>
      </w:tr>
      <w:tr w:rsidR="00C534D3" w:rsidRPr="00CB5733" w:rsidTr="00474C69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296,4</w:t>
            </w:r>
          </w:p>
        </w:tc>
      </w:tr>
      <w:tr w:rsidR="00C534D3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43571E">
            <w:pPr>
              <w:jc w:val="right"/>
            </w:pPr>
            <w:r>
              <w:t>296,4</w:t>
            </w:r>
          </w:p>
        </w:tc>
      </w:tr>
      <w:tr w:rsidR="00C534D3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58660B" w:rsidRDefault="00C534D3" w:rsidP="0043571E">
            <w:pPr>
              <w:jc w:val="right"/>
            </w:pPr>
          </w:p>
          <w:p w:rsidR="00C534D3" w:rsidRPr="0058660B" w:rsidRDefault="00C534D3" w:rsidP="0043571E">
            <w:pPr>
              <w:jc w:val="right"/>
            </w:pPr>
          </w:p>
          <w:p w:rsidR="00C534D3" w:rsidRPr="0058660B" w:rsidRDefault="00C534D3" w:rsidP="0043571E">
            <w:pPr>
              <w:jc w:val="right"/>
            </w:pPr>
            <w:r>
              <w:t>296,4</w:t>
            </w:r>
          </w:p>
        </w:tc>
      </w:tr>
      <w:tr w:rsidR="00C534D3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58660B" w:rsidRDefault="00C534D3" w:rsidP="0043571E">
            <w:pPr>
              <w:jc w:val="right"/>
            </w:pPr>
          </w:p>
          <w:p w:rsidR="00C534D3" w:rsidRPr="0058660B" w:rsidRDefault="00C534D3" w:rsidP="0043571E">
            <w:pPr>
              <w:jc w:val="right"/>
            </w:pPr>
          </w:p>
          <w:p w:rsidR="00C534D3" w:rsidRPr="0058660B" w:rsidRDefault="00C534D3" w:rsidP="0043571E">
            <w:pPr>
              <w:jc w:val="right"/>
            </w:pPr>
          </w:p>
          <w:p w:rsidR="00C534D3" w:rsidRPr="0058660B" w:rsidRDefault="00C534D3" w:rsidP="0043571E">
            <w:pPr>
              <w:jc w:val="right"/>
            </w:pPr>
          </w:p>
          <w:p w:rsidR="00C534D3" w:rsidRDefault="00C534D3" w:rsidP="0043571E">
            <w:pPr>
              <w:jc w:val="right"/>
            </w:pPr>
          </w:p>
          <w:p w:rsidR="00C534D3" w:rsidRPr="0058660B" w:rsidRDefault="00C534D3" w:rsidP="0043571E">
            <w:pPr>
              <w:jc w:val="right"/>
            </w:pPr>
            <w:r>
              <w:t>296,4</w:t>
            </w:r>
          </w:p>
        </w:tc>
      </w:tr>
      <w:tr w:rsidR="00C534D3" w:rsidRPr="00CB5733" w:rsidTr="00474C69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A0B20" w:rsidRDefault="00C534D3" w:rsidP="00744CC9">
            <w:r w:rsidRPr="008A0B20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A0B2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A0B2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A0B2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A0B2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A0B2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A0B20">
            <w:r>
              <w:t>7600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Default="00C534D3" w:rsidP="0043571E">
            <w:pPr>
              <w:jc w:val="right"/>
            </w:pPr>
          </w:p>
          <w:p w:rsidR="00C534D3" w:rsidRDefault="00C534D3" w:rsidP="0043571E">
            <w:pPr>
              <w:jc w:val="right"/>
            </w:pPr>
          </w:p>
          <w:p w:rsidR="00C534D3" w:rsidRDefault="00C534D3" w:rsidP="0043571E">
            <w:pPr>
              <w:jc w:val="right"/>
            </w:pPr>
          </w:p>
          <w:p w:rsidR="00C534D3" w:rsidRDefault="00C534D3" w:rsidP="0043571E">
            <w:pPr>
              <w:jc w:val="right"/>
            </w:pPr>
          </w:p>
          <w:p w:rsidR="00C534D3" w:rsidRPr="0058660B" w:rsidRDefault="00C534D3" w:rsidP="004B3331">
            <w:pPr>
              <w:jc w:val="right"/>
            </w:pPr>
            <w:r>
              <w:t>192,4</w:t>
            </w:r>
          </w:p>
        </w:tc>
      </w:tr>
      <w:tr w:rsidR="00C534D3" w:rsidRPr="00CB5733" w:rsidTr="00474C69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A0B20" w:rsidRDefault="00C534D3" w:rsidP="00744CC9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415C01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58660B" w:rsidRDefault="00C534D3" w:rsidP="0043571E">
            <w:pPr>
              <w:jc w:val="right"/>
            </w:pPr>
          </w:p>
          <w:p w:rsidR="00C534D3" w:rsidRPr="0058660B" w:rsidRDefault="00C534D3" w:rsidP="0043571E">
            <w:pPr>
              <w:jc w:val="right"/>
            </w:pPr>
          </w:p>
          <w:p w:rsidR="00C534D3" w:rsidRPr="0058660B" w:rsidRDefault="00C534D3" w:rsidP="0043571E">
            <w:pPr>
              <w:jc w:val="right"/>
            </w:pPr>
          </w:p>
          <w:p w:rsidR="00C534D3" w:rsidRPr="0058660B" w:rsidRDefault="00C534D3" w:rsidP="004B3331">
            <w:pPr>
              <w:jc w:val="right"/>
            </w:pPr>
            <w:r>
              <w:t>147,9</w:t>
            </w:r>
          </w:p>
        </w:tc>
      </w:tr>
      <w:tr w:rsidR="00C534D3" w:rsidRPr="00CB5733" w:rsidTr="00474C69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A0B20" w:rsidRDefault="00C534D3" w:rsidP="00744CC9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A0B2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A0B2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A0B2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A0B2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A0B2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A0B20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A0B20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Default="00C534D3" w:rsidP="0043571E">
            <w:pPr>
              <w:jc w:val="right"/>
            </w:pPr>
          </w:p>
          <w:p w:rsidR="00C534D3" w:rsidRDefault="00C534D3" w:rsidP="0043571E">
            <w:pPr>
              <w:jc w:val="right"/>
            </w:pPr>
          </w:p>
          <w:p w:rsidR="00C534D3" w:rsidRDefault="00C534D3" w:rsidP="0043571E">
            <w:pPr>
              <w:jc w:val="right"/>
            </w:pPr>
          </w:p>
          <w:p w:rsidR="00C534D3" w:rsidRDefault="00C534D3" w:rsidP="0043571E">
            <w:pPr>
              <w:jc w:val="right"/>
            </w:pPr>
          </w:p>
          <w:p w:rsidR="00C534D3" w:rsidRDefault="00C534D3" w:rsidP="0043571E">
            <w:pPr>
              <w:jc w:val="right"/>
            </w:pPr>
          </w:p>
          <w:p w:rsidR="00C534D3" w:rsidRPr="0058660B" w:rsidRDefault="00C534D3" w:rsidP="004B3331">
            <w:pPr>
              <w:jc w:val="right"/>
            </w:pPr>
            <w:r>
              <w:t>44,5</w:t>
            </w:r>
          </w:p>
        </w:tc>
      </w:tr>
      <w:tr w:rsidR="00C534D3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0A2290">
            <w:pPr>
              <w:jc w:val="left"/>
            </w:pPr>
            <w:r w:rsidRPr="004D7BD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C534D3" w:rsidRPr="004D7BD4" w:rsidRDefault="00C534D3" w:rsidP="000A229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120,0</w:t>
            </w:r>
          </w:p>
        </w:tc>
      </w:tr>
      <w:tr w:rsidR="00C534D3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0A2290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120,0</w:t>
            </w:r>
          </w:p>
        </w:tc>
      </w:tr>
      <w:tr w:rsidR="00C534D3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A0B20" w:rsidRDefault="00C534D3" w:rsidP="000A2290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92,0</w:t>
            </w:r>
          </w:p>
        </w:tc>
      </w:tr>
      <w:tr w:rsidR="00C534D3" w:rsidRPr="00CB5733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A0B20" w:rsidRDefault="00C534D3" w:rsidP="000A2290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28,0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5B85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834,8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980217">
            <w:pPr>
              <w:jc w:val="right"/>
            </w:pPr>
            <w:r>
              <w:t>828,3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980217">
            <w:pPr>
              <w:jc w:val="right"/>
            </w:pPr>
            <w:r>
              <w:t>828,3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980217">
            <w:pPr>
              <w:jc w:val="right"/>
            </w:pPr>
            <w:r>
              <w:t>828,3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  <w:r>
              <w:t>495,1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A6563D">
            <w:pPr>
              <w:jc w:val="right"/>
            </w:pPr>
            <w:r>
              <w:t>495,1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  <w:r>
              <w:t>107,8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A0B20" w:rsidRDefault="00C534D3" w:rsidP="00013070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jc w:val="center"/>
            </w:pPr>
            <w: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A44E96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32,9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415C01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textAlignment w:val="auto"/>
            </w:pPr>
            <w:r w:rsidRPr="0058660B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264B8C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354,3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0A2290">
            <w:pPr>
              <w:jc w:val="left"/>
            </w:pPr>
            <w:r w:rsidRPr="004D7BD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C534D3" w:rsidRPr="004D7BD4" w:rsidRDefault="00C534D3" w:rsidP="000A2290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8D01A0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333,2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0A2290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497728">
            <w:pPr>
              <w:jc w:val="center"/>
            </w:pPr>
            <w:r w:rsidRPr="0058660B">
              <w:t>0</w:t>
            </w:r>
            <w:r>
              <w:t>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333,2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A0B20" w:rsidRDefault="00C534D3" w:rsidP="000A2290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474C6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256,0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A0B20" w:rsidRDefault="00C534D3" w:rsidP="000A2290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497728">
            <w:pPr>
              <w:jc w:val="center"/>
            </w:pPr>
            <w:r w:rsidRPr="0058660B">
              <w:t>0</w:t>
            </w:r>
            <w:r>
              <w:t>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pPr>
              <w:jc w:val="center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A2290">
            <w: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474C6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0A371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77,2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0,2</w:t>
            </w:r>
          </w:p>
        </w:tc>
      </w:tr>
      <w:tr w:rsidR="00C534D3" w:rsidRPr="00CB5733" w:rsidTr="00474C69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C534D3" w:rsidRPr="00CB5733" w:rsidTr="00474C69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C534D3" w:rsidRPr="00CB5733" w:rsidTr="00474C69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57698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257698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0,2</w:t>
            </w:r>
          </w:p>
        </w:tc>
      </w:tr>
      <w:tr w:rsidR="00C534D3" w:rsidRPr="00CB5733" w:rsidTr="00474C69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58660B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6E3DF9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273FD7">
            <w:r w:rsidRPr="004D7BD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273FD7">
            <w:pPr>
              <w:jc w:val="center"/>
            </w:pPr>
            <w:r w:rsidRPr="004D7BD4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273FD7">
            <w:pPr>
              <w:jc w:val="center"/>
            </w:pPr>
            <w:r w:rsidRPr="004D7BD4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273FD7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273FD7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273FD7"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273FD7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273FD7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273FD7">
            <w:pPr>
              <w:jc w:val="right"/>
            </w:pP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273FD7">
            <w:r w:rsidRPr="0058660B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273FD7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273FD7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273FD7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273FD7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273FD7"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273FD7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273FD7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273FD7">
            <w:pPr>
              <w:jc w:val="right"/>
            </w:pP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264B8C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A0B20" w:rsidRDefault="00C534D3" w:rsidP="008D01A0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E45D99">
            <w:pPr>
              <w:jc w:val="center"/>
            </w:pPr>
            <w:r>
              <w:t>121,0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744CC9">
            <w:pPr>
              <w:jc w:val="right"/>
            </w:pP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A0B20" w:rsidRDefault="00C534D3" w:rsidP="008D01A0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8D01A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E45D99">
            <w:pPr>
              <w:jc w:val="center"/>
            </w:pPr>
            <w:r>
              <w:t>129,0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744CC9">
            <w:pPr>
              <w:jc w:val="right"/>
            </w:pP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E45D99">
            <w:pPr>
              <w:jc w:val="center"/>
            </w:pPr>
            <w:r w:rsidRPr="0058660B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E45D99">
            <w:pPr>
              <w:jc w:val="center"/>
            </w:pPr>
            <w:r w:rsidRPr="0058660B">
              <w:t>851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  <w:r>
              <w:t>3,7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E45D99">
            <w:pPr>
              <w:jc w:val="center"/>
            </w:pPr>
            <w:r w:rsidRPr="0058660B">
              <w:t>852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  <w:r>
              <w:t>2,9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r w:rsidRPr="0058660B"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E45D99">
            <w:pPr>
              <w:jc w:val="center"/>
            </w:pPr>
            <w:r w:rsidRPr="0058660B">
              <w:t>853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  <w:r>
              <w:t>2,9</w:t>
            </w:r>
          </w:p>
        </w:tc>
      </w:tr>
      <w:tr w:rsidR="00C534D3" w:rsidRPr="00CB5733" w:rsidTr="00474C69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39D4" w:rsidRDefault="00C534D3" w:rsidP="00744CC9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39D4" w:rsidRDefault="00C534D3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39D4" w:rsidRDefault="00C534D3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39D4" w:rsidRDefault="00C534D3" w:rsidP="00744CC9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39D4" w:rsidRDefault="00C534D3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2439D4" w:rsidRDefault="00C534D3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2439D4" w:rsidRDefault="00C534D3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2439D4" w:rsidRDefault="00C534D3" w:rsidP="00744CC9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2439D4" w:rsidRDefault="00C534D3" w:rsidP="00744CC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39,0</w:t>
            </w:r>
          </w:p>
        </w:tc>
      </w:tr>
      <w:tr w:rsidR="00C534D3" w:rsidRPr="00CB5733" w:rsidTr="00E00C8E">
        <w:trPr>
          <w:trHeight w:val="64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rPr>
                <w:bCs/>
              </w:rPr>
            </w:pPr>
            <w:r w:rsidRPr="0058660B">
              <w:rPr>
                <w:bCs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E962F3">
            <w:pPr>
              <w:jc w:val="right"/>
              <w:rPr>
                <w:bCs/>
              </w:rPr>
            </w:pPr>
            <w:r>
              <w:rPr>
                <w:bCs/>
              </w:rPr>
              <w:t>39,0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  <w:r>
              <w:t>39,0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  <w:r>
              <w:t>39,0</w:t>
            </w:r>
          </w:p>
        </w:tc>
      </w:tr>
      <w:tr w:rsidR="00C534D3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  <w:r>
              <w:t>39,0</w:t>
            </w:r>
          </w:p>
        </w:tc>
      </w:tr>
      <w:tr w:rsidR="00C534D3" w:rsidRPr="00CB5733" w:rsidTr="00474C69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870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  <w:r>
              <w:t>39,0</w:t>
            </w:r>
          </w:p>
        </w:tc>
      </w:tr>
      <w:tr w:rsidR="00C534D3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EC2509" w:rsidRDefault="00C534D3" w:rsidP="00744CC9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EC2509" w:rsidRDefault="00C534D3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EC2509" w:rsidRDefault="00C534D3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EC2509" w:rsidRDefault="00C534D3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EC2509" w:rsidRDefault="00C534D3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EC2509" w:rsidRDefault="00C534D3" w:rsidP="00744CC9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EC2509" w:rsidRDefault="00C534D3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EC2509" w:rsidRDefault="00C534D3" w:rsidP="00744CC9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EC2509" w:rsidRDefault="00C534D3" w:rsidP="00744CC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</w:tr>
      <w:tr w:rsidR="00C534D3" w:rsidRPr="00CB5733" w:rsidTr="00474C69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  <w:r>
              <w:t>6,0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  <w:r>
              <w:t>6,0</w:t>
            </w:r>
          </w:p>
        </w:tc>
      </w:tr>
      <w:tr w:rsidR="00C534D3" w:rsidRPr="00CB5733" w:rsidTr="00474C69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  <w:r>
              <w:t>6,0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42200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  <w:r>
              <w:t>6,0</w:t>
            </w:r>
          </w:p>
        </w:tc>
      </w:tr>
      <w:tr w:rsidR="00C534D3" w:rsidRPr="00CB5733" w:rsidTr="00474C69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r w:rsidRPr="0058660B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42200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center"/>
            </w:pPr>
            <w:r w:rsidRPr="0058660B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jc w:val="right"/>
            </w:pPr>
            <w:r>
              <w:t>6,0</w:t>
            </w:r>
          </w:p>
        </w:tc>
      </w:tr>
      <w:tr w:rsidR="00C534D3" w:rsidRPr="00CB5733" w:rsidTr="00474C69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06E35" w:rsidRDefault="00C534D3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  <w:bCs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06E35" w:rsidRDefault="00C534D3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06E35" w:rsidRDefault="00C534D3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06E35" w:rsidRDefault="00C534D3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06E35" w:rsidRDefault="00C534D3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06E35" w:rsidRDefault="00C534D3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06E35" w:rsidRDefault="00C534D3" w:rsidP="00744CC9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06E35" w:rsidRDefault="00C534D3" w:rsidP="009303AF">
            <w:pPr>
              <w:spacing w:line="233" w:lineRule="auto"/>
              <w:rPr>
                <w:b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A06E35" w:rsidRDefault="00C534D3" w:rsidP="00401B5E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 xml:space="preserve">                   53,8</w:t>
            </w:r>
          </w:p>
        </w:tc>
      </w:tr>
      <w:tr w:rsidR="00C534D3" w:rsidRPr="00CB5733" w:rsidTr="00474C69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  <w:r w:rsidRPr="0058660B"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  <w:r w:rsidRPr="0058660B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  <w:jc w:val="right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58660B" w:rsidRDefault="00C534D3" w:rsidP="00585AB1">
            <w:pPr>
              <w:jc w:val="right"/>
            </w:pPr>
          </w:p>
          <w:p w:rsidR="00C534D3" w:rsidRPr="0058660B" w:rsidRDefault="00C534D3" w:rsidP="00585AB1">
            <w:pPr>
              <w:jc w:val="right"/>
            </w:pPr>
          </w:p>
          <w:p w:rsidR="00C534D3" w:rsidRPr="0058660B" w:rsidRDefault="00C534D3" w:rsidP="00585AB1">
            <w:pPr>
              <w:jc w:val="right"/>
            </w:pPr>
            <w:r w:rsidRPr="0058660B">
              <w:t>53,8</w:t>
            </w:r>
          </w:p>
        </w:tc>
      </w:tr>
      <w:tr w:rsidR="00C534D3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  <w:r w:rsidRPr="0058660B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  <w:jc w:val="right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58660B" w:rsidRDefault="00C534D3" w:rsidP="00585AB1">
            <w:pPr>
              <w:jc w:val="right"/>
            </w:pPr>
          </w:p>
          <w:p w:rsidR="00C534D3" w:rsidRPr="0058660B" w:rsidRDefault="00C534D3" w:rsidP="00585AB1">
            <w:pPr>
              <w:jc w:val="right"/>
            </w:pPr>
          </w:p>
          <w:p w:rsidR="00C534D3" w:rsidRPr="0058660B" w:rsidRDefault="00C534D3" w:rsidP="00585AB1">
            <w:pPr>
              <w:jc w:val="right"/>
            </w:pPr>
          </w:p>
          <w:p w:rsidR="00C534D3" w:rsidRPr="0058660B" w:rsidRDefault="00C534D3" w:rsidP="00585AB1">
            <w:pPr>
              <w:jc w:val="right"/>
            </w:pPr>
            <w:r w:rsidRPr="0058660B">
              <w:t>53,8</w:t>
            </w:r>
          </w:p>
        </w:tc>
      </w:tr>
      <w:tr w:rsidR="00C534D3" w:rsidRPr="00CB5733" w:rsidTr="00474C69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  <w:r w:rsidRPr="0058660B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58660B" w:rsidRDefault="00C534D3" w:rsidP="00585AB1">
            <w:pPr>
              <w:jc w:val="right"/>
            </w:pPr>
          </w:p>
          <w:p w:rsidR="00C534D3" w:rsidRPr="0058660B" w:rsidRDefault="00C534D3" w:rsidP="00585AB1">
            <w:pPr>
              <w:jc w:val="right"/>
            </w:pPr>
          </w:p>
          <w:p w:rsidR="00C534D3" w:rsidRPr="0058660B" w:rsidRDefault="00C534D3" w:rsidP="00585AB1">
            <w:pPr>
              <w:jc w:val="right"/>
            </w:pPr>
          </w:p>
          <w:p w:rsidR="00C534D3" w:rsidRPr="0058660B" w:rsidRDefault="00C534D3" w:rsidP="00585AB1">
            <w:pPr>
              <w:jc w:val="right"/>
            </w:pPr>
          </w:p>
          <w:p w:rsidR="00C534D3" w:rsidRPr="0058660B" w:rsidRDefault="00C534D3" w:rsidP="00585AB1">
            <w:pPr>
              <w:jc w:val="right"/>
            </w:pPr>
          </w:p>
          <w:p w:rsidR="00C534D3" w:rsidRPr="0058660B" w:rsidRDefault="00C534D3" w:rsidP="00585AB1">
            <w:pPr>
              <w:jc w:val="right"/>
            </w:pPr>
            <w:r w:rsidRPr="0058660B">
              <w:t>53,8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  <w:r w:rsidRPr="0058660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58660B" w:rsidRDefault="00C534D3" w:rsidP="00585AB1">
            <w:pPr>
              <w:jc w:val="right"/>
            </w:pPr>
          </w:p>
          <w:p w:rsidR="00C534D3" w:rsidRPr="0058660B" w:rsidRDefault="00C534D3" w:rsidP="00585AB1">
            <w:pPr>
              <w:jc w:val="right"/>
            </w:pPr>
          </w:p>
          <w:p w:rsidR="00C534D3" w:rsidRPr="0058660B" w:rsidRDefault="00C534D3" w:rsidP="00585AB1">
            <w:pPr>
              <w:jc w:val="right"/>
            </w:pPr>
            <w:r w:rsidRPr="0058660B">
              <w:t>53,8</w:t>
            </w:r>
          </w:p>
        </w:tc>
      </w:tr>
      <w:tr w:rsidR="00C534D3" w:rsidRPr="00CB5733" w:rsidTr="00474C69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spacing w:line="233" w:lineRule="auto"/>
            </w:pPr>
            <w:r w:rsidRPr="0058660B"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530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58660B" w:rsidRDefault="00C534D3" w:rsidP="00585AB1">
            <w:pPr>
              <w:jc w:val="right"/>
            </w:pPr>
          </w:p>
          <w:p w:rsidR="00C534D3" w:rsidRPr="0058660B" w:rsidRDefault="00C534D3" w:rsidP="00585AB1">
            <w:pPr>
              <w:jc w:val="right"/>
            </w:pPr>
            <w:r w:rsidRPr="0058660B">
              <w:t>53,8</w:t>
            </w:r>
          </w:p>
        </w:tc>
      </w:tr>
      <w:tr w:rsidR="00C534D3" w:rsidRPr="00CB5733" w:rsidTr="00474C69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               25,7</w:t>
            </w:r>
          </w:p>
        </w:tc>
      </w:tr>
      <w:tr w:rsidR="00C534D3" w:rsidRPr="00CB5733" w:rsidTr="00474C69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A0B20" w:rsidRDefault="00C534D3" w:rsidP="00013070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744CC9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BE221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7,8</w:t>
            </w:r>
          </w:p>
        </w:tc>
      </w:tr>
      <w:tr w:rsidR="00C534D3" w:rsidRPr="00CB5733" w:rsidTr="00474C69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A0B20" w:rsidRDefault="00C534D3" w:rsidP="00013070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013070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E97DA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20,3</w:t>
            </w:r>
          </w:p>
        </w:tc>
      </w:tr>
      <w:tr w:rsidR="00C534D3" w:rsidRPr="00CB5733" w:rsidTr="00474C69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B70720" w:rsidRDefault="00C534D3" w:rsidP="00744CC9">
            <w:pPr>
              <w:spacing w:line="233" w:lineRule="auto"/>
              <w:rPr>
                <w:b/>
              </w:rPr>
            </w:pPr>
            <w:r w:rsidRPr="00B70720">
              <w:rPr>
                <w:b/>
                <w:bCs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744CC9">
            <w:pPr>
              <w:spacing w:line="233" w:lineRule="auto"/>
              <w:rPr>
                <w:b/>
              </w:rPr>
            </w:pPr>
          </w:p>
          <w:p w:rsidR="00C534D3" w:rsidRPr="00C25E2C" w:rsidRDefault="00C534D3" w:rsidP="00744CC9">
            <w:pPr>
              <w:spacing w:line="233" w:lineRule="auto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25E2C" w:rsidRDefault="00C534D3" w:rsidP="00744CC9">
            <w:pPr>
              <w:spacing w:line="233" w:lineRule="auto"/>
              <w:rPr>
                <w:b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B70720" w:rsidRDefault="00C534D3" w:rsidP="00744CC9">
            <w:pPr>
              <w:spacing w:line="233" w:lineRule="auto"/>
            </w:pPr>
            <w:r w:rsidRPr="00B70720"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B70720" w:rsidRDefault="00C534D3" w:rsidP="00744CC9">
            <w:pPr>
              <w:spacing w:line="233" w:lineRule="auto"/>
            </w:pPr>
            <w:r w:rsidRPr="00B70720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B70720" w:rsidRDefault="00C534D3" w:rsidP="00744CC9">
            <w:pPr>
              <w:spacing w:line="233" w:lineRule="auto"/>
            </w:pPr>
            <w:r w:rsidRPr="00B70720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B70720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B70720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B70720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B70720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B70720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B70720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Pr="00B70720">
              <w:t xml:space="preserve">,0  </w:t>
            </w:r>
          </w:p>
        </w:tc>
      </w:tr>
      <w:tr w:rsidR="00C534D3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55B65" w:rsidRDefault="00C534D3" w:rsidP="00657977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Муниципальная Программа</w:t>
            </w:r>
            <w:r w:rsidRPr="00755B65">
              <w:rPr>
                <w:bCs/>
              </w:rPr>
              <w:t>социально-экономического</w:t>
            </w:r>
          </w:p>
          <w:p w:rsidR="00C534D3" w:rsidRPr="004D7BD4" w:rsidRDefault="00C534D3" w:rsidP="00657977">
            <w:r w:rsidRPr="00755B65">
              <w:rPr>
                <w:bCs/>
              </w:rPr>
              <w:t xml:space="preserve"> развития 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вского сельс</w:t>
            </w:r>
            <w:r>
              <w:rPr>
                <w:bCs/>
              </w:rPr>
              <w:t>кого поселения на 2015-2017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C534D3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>
              <w:t>Подпрограмма «Развитие внутрипоселковых дорог в Кабаевском сельском поселении на 2015-2017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657977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657977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657977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657977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C534D3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C534D3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r w:rsidRPr="004D7BD4"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C534D3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58660B" w:rsidRDefault="00C534D3" w:rsidP="00C738C1">
            <w:r w:rsidRPr="004D7BD4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013070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013070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013070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013070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013070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013070">
            <w:r>
              <w:t>42010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744CC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C534D3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738C1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r w:rsidRPr="004D7BD4">
              <w:t>42010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>
              <w:t>244</w:t>
            </w: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C534D3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F1D08" w:rsidRDefault="00C534D3" w:rsidP="00744CC9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F1D08" w:rsidRDefault="00C534D3" w:rsidP="00744CC9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F1D08" w:rsidRDefault="00C534D3" w:rsidP="00744CC9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E54550" w:rsidRDefault="00C534D3" w:rsidP="00744CC9">
            <w:pPr>
              <w:spacing w:line="233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3571E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C534D3" w:rsidRPr="00CB5733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755B65">
              <w:rPr>
                <w:bCs/>
              </w:rPr>
              <w:t xml:space="preserve">Муниципальная  программа развития и поддержки субъектов малого и среднего предпринимательства в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вском сельском поселении Дубенского муниципального района РМ на 2016-2018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C534D3" w:rsidRPr="00CB5733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Основное мероприятие "Организация проведения проффессиональных праздников"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  <w:r w:rsidRPr="004D7BD4">
              <w:t>1,0</w:t>
            </w:r>
          </w:p>
        </w:tc>
      </w:tr>
      <w:tr w:rsidR="00C534D3" w:rsidRPr="00CB5733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42060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  <w:r w:rsidRPr="004D7BD4">
              <w:t>1,0</w:t>
            </w:r>
          </w:p>
        </w:tc>
      </w:tr>
      <w:tr w:rsidR="00C534D3" w:rsidRPr="00CB5733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42060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  <w:r w:rsidRPr="004D7BD4">
              <w:t>1,0</w:t>
            </w:r>
          </w:p>
        </w:tc>
      </w:tr>
      <w:tr w:rsidR="00C534D3" w:rsidRPr="00CB5733" w:rsidTr="00474C69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3571E" w:rsidRDefault="00C534D3" w:rsidP="003B498F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120,8</w:t>
            </w:r>
          </w:p>
        </w:tc>
      </w:tr>
      <w:tr w:rsidR="00C534D3" w:rsidRPr="00CB5733" w:rsidTr="00474C69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C5F21" w:rsidRDefault="00C534D3" w:rsidP="00744CC9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3571E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120,8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755B65">
              <w:t>Муниципальная программа « Устойчивое раз</w:t>
            </w:r>
            <w:r>
              <w:t>витие Кабае</w:t>
            </w:r>
            <w:r w:rsidRPr="00755B65">
              <w:t>вского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</w:p>
          <w:p w:rsidR="00C534D3" w:rsidRDefault="00C534D3" w:rsidP="0043571E">
            <w:pPr>
              <w:jc w:val="right"/>
            </w:pPr>
          </w:p>
          <w:p w:rsidR="00C534D3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  <w:r w:rsidRPr="004D7BD4">
              <w:t xml:space="preserve">1,0 </w:t>
            </w:r>
          </w:p>
        </w:tc>
      </w:tr>
      <w:tr w:rsidR="00C534D3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Основное мероприятие "Водоснабжение сельской местности"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  <w:r w:rsidRPr="004D7BD4">
              <w:t xml:space="preserve">1,0 </w:t>
            </w:r>
          </w:p>
        </w:tc>
      </w:tr>
      <w:tr w:rsidR="00C534D3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26000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</w:p>
          <w:p w:rsidR="00C534D3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  <w:r w:rsidRPr="004D7BD4">
              <w:t xml:space="preserve">1,0 </w:t>
            </w:r>
          </w:p>
        </w:tc>
      </w:tr>
      <w:tr w:rsidR="00C534D3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26260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43571E">
            <w:pPr>
              <w:jc w:val="right"/>
            </w:pPr>
          </w:p>
          <w:p w:rsidR="00C534D3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</w:p>
          <w:p w:rsidR="00C534D3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  <w:r>
              <w:t>1,0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right"/>
            </w:pPr>
            <w:r w:rsidRPr="004D7BD4"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26260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right"/>
            </w:pPr>
            <w:r w:rsidRPr="004D7BD4">
              <w:t>414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</w:p>
          <w:p w:rsidR="00C534D3" w:rsidRPr="004D7BD4" w:rsidRDefault="00C534D3" w:rsidP="0043571E">
            <w:pPr>
              <w:jc w:val="right"/>
            </w:pPr>
            <w:r w:rsidRPr="004D7BD4">
              <w:t xml:space="preserve">1,0 </w:t>
            </w:r>
          </w:p>
        </w:tc>
      </w:tr>
      <w:tr w:rsidR="00C534D3" w:rsidRPr="00CB5733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05EC3" w:rsidRDefault="00C534D3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05EC3" w:rsidRDefault="00C534D3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05EC3" w:rsidRDefault="00C534D3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05EC3" w:rsidRDefault="00C534D3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05EC3" w:rsidRDefault="00C534D3" w:rsidP="00744CC9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3571E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117,8</w:t>
            </w:r>
          </w:p>
        </w:tc>
      </w:tr>
      <w:tr w:rsidR="00C534D3" w:rsidRPr="00CB5733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C534D3" w:rsidRPr="00CB5733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3B498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C534D3" w:rsidRPr="00CB5733" w:rsidTr="00474C69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905EC3">
            <w:pPr>
              <w:jc w:val="left"/>
            </w:pPr>
            <w:r>
              <w:t>Мероприятия по благоустройствутерриторий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013070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013070">
            <w:pPr>
              <w:widowControl/>
              <w:adjustRightInd/>
              <w:spacing w:line="240" w:lineRule="auto"/>
              <w:textAlignment w:val="auto"/>
            </w:pPr>
            <w:r>
              <w:t>43000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3B498F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      117,8</w:t>
            </w:r>
          </w:p>
        </w:tc>
      </w:tr>
      <w:tr w:rsidR="00C534D3" w:rsidRPr="00CB5733" w:rsidTr="00474C69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0104BD">
            <w:pPr>
              <w:jc w:val="left"/>
            </w:pPr>
            <w:r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3B498F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C534D3" w:rsidRPr="00CB5733" w:rsidTr="00474C69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E81ACF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43571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C534D3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C460F" w:rsidRDefault="00C534D3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C460F" w:rsidRDefault="00C534D3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C460F" w:rsidRDefault="00C534D3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8C460F" w:rsidRDefault="00C534D3" w:rsidP="00744CC9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Default="00C534D3" w:rsidP="007666EF">
            <w:pPr>
              <w:jc w:val="right"/>
              <w:rPr>
                <w:b/>
              </w:rPr>
            </w:pPr>
          </w:p>
          <w:p w:rsidR="00C534D3" w:rsidRDefault="00C534D3" w:rsidP="007666EF">
            <w:pPr>
              <w:jc w:val="right"/>
              <w:rPr>
                <w:b/>
              </w:rPr>
            </w:pPr>
          </w:p>
          <w:p w:rsidR="00C534D3" w:rsidRDefault="00C534D3" w:rsidP="007666EF">
            <w:pPr>
              <w:jc w:val="right"/>
            </w:pPr>
            <w:r>
              <w:rPr>
                <w:b/>
              </w:rPr>
              <w:t xml:space="preserve">  2</w:t>
            </w:r>
            <w:r w:rsidRPr="002E3922">
              <w:rPr>
                <w:b/>
              </w:rPr>
              <w:t>,0</w:t>
            </w:r>
          </w:p>
        </w:tc>
      </w:tr>
      <w:tr w:rsidR="00C534D3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55B65" w:rsidRDefault="00C534D3" w:rsidP="001541CF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вском сельском поселении Дубенского муниципального района Республики Мордовия на 2016-2019гг.</w:t>
            </w:r>
          </w:p>
          <w:p w:rsidR="00C534D3" w:rsidRPr="000A4D7D" w:rsidRDefault="00C534D3" w:rsidP="00C738C1"/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Default="00C534D3" w:rsidP="007666EF">
            <w:pPr>
              <w:jc w:val="right"/>
              <w:rPr>
                <w:b/>
              </w:rPr>
            </w:pPr>
          </w:p>
          <w:p w:rsidR="00C534D3" w:rsidRDefault="00C534D3" w:rsidP="007666EF">
            <w:pPr>
              <w:jc w:val="right"/>
              <w:rPr>
                <w:b/>
              </w:rPr>
            </w:pPr>
          </w:p>
          <w:p w:rsidR="00C534D3" w:rsidRDefault="00C534D3" w:rsidP="007666EF">
            <w:pPr>
              <w:jc w:val="right"/>
              <w:rPr>
                <w:b/>
              </w:rPr>
            </w:pPr>
          </w:p>
          <w:p w:rsidR="00C534D3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</w:p>
          <w:p w:rsidR="00C534D3" w:rsidRPr="00FA6797" w:rsidRDefault="00C534D3" w:rsidP="007666EF">
            <w:pPr>
              <w:jc w:val="right"/>
            </w:pPr>
            <w:r w:rsidRPr="00FA6797">
              <w:t>1,0</w:t>
            </w:r>
          </w:p>
        </w:tc>
      </w:tr>
      <w:tr w:rsidR="00C534D3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r w:rsidRPr="000A4D7D"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</w:p>
          <w:p w:rsidR="00C534D3" w:rsidRPr="00FA6797" w:rsidRDefault="00C534D3" w:rsidP="007666EF">
            <w:pPr>
              <w:jc w:val="right"/>
            </w:pPr>
            <w:r w:rsidRPr="00FA6797">
              <w:t>1,0</w:t>
            </w:r>
          </w:p>
        </w:tc>
      </w:tr>
      <w:tr w:rsidR="00C534D3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013070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013070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013070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013070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  <w:r>
              <w:t>1,0</w:t>
            </w:r>
          </w:p>
        </w:tc>
      </w:tr>
      <w:tr w:rsidR="00C534D3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r w:rsidRPr="000A4D7D">
              <w:t>Мероприятия по энергосбережению и повышению энергоэффективности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</w:p>
          <w:p w:rsidR="00C534D3" w:rsidRPr="00FA6797" w:rsidRDefault="00C534D3" w:rsidP="007666EF">
            <w:pPr>
              <w:jc w:val="right"/>
            </w:pPr>
            <w:r w:rsidRPr="00FA6797">
              <w:t>1,0</w:t>
            </w:r>
          </w:p>
        </w:tc>
      </w:tr>
      <w:tr w:rsidR="00C534D3" w:rsidRPr="00CB5733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r w:rsidRPr="000A4D7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pPr>
              <w:jc w:val="center"/>
            </w:pPr>
            <w: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pPr>
              <w:jc w:val="center"/>
            </w:pPr>
            <w: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0A4D7D" w:rsidRDefault="00C534D3" w:rsidP="00C738C1">
            <w:pPr>
              <w:jc w:val="center"/>
            </w:pPr>
            <w:r w:rsidRPr="000A4D7D"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Default="00C534D3" w:rsidP="00CB5733">
            <w:pPr>
              <w:widowControl/>
              <w:adjustRightInd/>
              <w:spacing w:line="240" w:lineRule="auto"/>
              <w:textAlignment w:val="auto"/>
            </w:pPr>
            <w: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</w:p>
          <w:p w:rsidR="00C534D3" w:rsidRPr="00FA6797" w:rsidRDefault="00C534D3" w:rsidP="007666EF">
            <w:pPr>
              <w:jc w:val="right"/>
            </w:pPr>
            <w:r w:rsidRPr="00FA6797">
              <w:t>1,0</w:t>
            </w:r>
          </w:p>
        </w:tc>
      </w:tr>
      <w:tr w:rsidR="00C534D3" w:rsidRPr="00CB5733" w:rsidTr="00474C6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55B65" w:rsidRDefault="00C534D3" w:rsidP="001541CF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вском сельском поселении Дубенского муниципального района Республики Мордовия на 2016-2019гг.</w:t>
            </w:r>
          </w:p>
          <w:p w:rsidR="00C534D3" w:rsidRPr="004D7BD4" w:rsidRDefault="00C534D3" w:rsidP="00744CC9">
            <w:pPr>
              <w:spacing w:line="233" w:lineRule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  <w:r w:rsidRPr="004D7BD4">
              <w:t xml:space="preserve">  1,0</w:t>
            </w:r>
          </w:p>
        </w:tc>
      </w:tr>
      <w:tr w:rsidR="00C534D3" w:rsidRPr="00CB5733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  <w:r w:rsidRPr="004D7BD4">
              <w:t xml:space="preserve">  1,0</w:t>
            </w:r>
          </w:p>
        </w:tc>
      </w:tr>
      <w:tr w:rsidR="00C534D3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8C460F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</w:p>
          <w:p w:rsidR="00C534D3" w:rsidRDefault="00C534D3" w:rsidP="007666EF">
            <w:pPr>
              <w:jc w:val="right"/>
            </w:pPr>
          </w:p>
          <w:p w:rsidR="00C534D3" w:rsidRPr="004D7BD4" w:rsidRDefault="00C534D3" w:rsidP="007666EF">
            <w:pPr>
              <w:jc w:val="right"/>
            </w:pPr>
            <w:r w:rsidRPr="004D7BD4">
              <w:t xml:space="preserve">  1,0</w:t>
            </w:r>
          </w:p>
        </w:tc>
      </w:tr>
      <w:tr w:rsidR="00C534D3" w:rsidRPr="00CB5733" w:rsidTr="00474C69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spacing w:line="233" w:lineRule="auto"/>
            </w:pPr>
            <w:r w:rsidRPr="004D7BD4"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666EF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 1,0</w:t>
            </w:r>
          </w:p>
        </w:tc>
      </w:tr>
      <w:tr w:rsidR="00C534D3" w:rsidRPr="00CB5733" w:rsidTr="00474C69">
        <w:trPr>
          <w:trHeight w:val="57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528E6" w:rsidRDefault="00C534D3" w:rsidP="00744CC9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 xml:space="preserve">Культура и  кинематография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528E6" w:rsidRDefault="00C534D3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528E6" w:rsidRDefault="00C534D3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528E6" w:rsidRDefault="00C534D3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528E6" w:rsidRDefault="00C534D3" w:rsidP="00744CC9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528E6" w:rsidRDefault="00C534D3" w:rsidP="00744CC9">
            <w:pPr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BC295D" w:rsidRDefault="00C534D3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2115,3</w:t>
            </w:r>
          </w:p>
        </w:tc>
      </w:tr>
      <w:tr w:rsidR="00C534D3" w:rsidRPr="00CB5733" w:rsidTr="00474C69">
        <w:trPr>
          <w:trHeight w:val="55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528E6" w:rsidRDefault="00C534D3" w:rsidP="00744CC9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Культура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528E6" w:rsidRDefault="00C534D3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528E6" w:rsidRDefault="00C534D3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528E6" w:rsidRDefault="00C534D3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528E6" w:rsidRDefault="00C534D3" w:rsidP="00744CC9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528E6" w:rsidRDefault="00C534D3" w:rsidP="00744CC9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CB5733" w:rsidRDefault="00C534D3" w:rsidP="00AC1107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2115,3</w:t>
            </w:r>
          </w:p>
        </w:tc>
      </w:tr>
      <w:tr w:rsidR="00C534D3" w:rsidRPr="00CB5733" w:rsidTr="00474C69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AC1107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2115,3</w:t>
            </w:r>
          </w:p>
        </w:tc>
      </w:tr>
      <w:tr w:rsidR="00C534D3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4D7BD4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  <w:r>
              <w:t>1598,4</w:t>
            </w:r>
          </w:p>
        </w:tc>
      </w:tr>
      <w:tr w:rsidR="00C534D3" w:rsidRPr="00CB5733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</w:p>
          <w:p w:rsidR="00C534D3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  <w:r>
              <w:t>1598,4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CB5733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</w:p>
          <w:p w:rsidR="00C534D3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  <w:r>
              <w:t>1292,5</w:t>
            </w:r>
          </w:p>
        </w:tc>
      </w:tr>
      <w:tr w:rsidR="00C534D3" w:rsidRPr="00CB5733" w:rsidTr="00474C6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</w:p>
          <w:p w:rsidR="00C534D3" w:rsidRDefault="00C534D3" w:rsidP="00AC1107">
            <w:pPr>
              <w:jc w:val="right"/>
            </w:pPr>
          </w:p>
          <w:p w:rsidR="00C534D3" w:rsidRDefault="00C534D3" w:rsidP="00AC1107">
            <w:pPr>
              <w:jc w:val="right"/>
            </w:pPr>
          </w:p>
          <w:p w:rsidR="00C534D3" w:rsidRDefault="00C534D3" w:rsidP="00AC1107">
            <w:pPr>
              <w:jc w:val="right"/>
            </w:pPr>
          </w:p>
          <w:p w:rsidR="00C534D3" w:rsidRPr="00A6153F" w:rsidRDefault="00C534D3" w:rsidP="00A6153F">
            <w:pPr>
              <w:tabs>
                <w:tab w:val="left" w:pos="1220"/>
              </w:tabs>
              <w:jc w:val="right"/>
            </w:pPr>
            <w:r>
              <w:t>1292,5</w:t>
            </w:r>
          </w:p>
        </w:tc>
      </w:tr>
      <w:tr w:rsidR="00C534D3" w:rsidRPr="00CB5733" w:rsidTr="00474C69">
        <w:trPr>
          <w:trHeight w:val="222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A06E35">
            <w:pPr>
              <w:jc w:val="left"/>
            </w:pPr>
            <w:r w:rsidRPr="004D7BD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C534D3" w:rsidRPr="004D7BD4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</w:p>
          <w:p w:rsidR="00C534D3" w:rsidRPr="004D7BD4" w:rsidRDefault="00C534D3" w:rsidP="00AC1107">
            <w:pPr>
              <w:jc w:val="right"/>
            </w:pPr>
          </w:p>
          <w:p w:rsidR="00C534D3" w:rsidRDefault="00C534D3" w:rsidP="00AA4E35">
            <w:pPr>
              <w:jc w:val="right"/>
            </w:pPr>
          </w:p>
          <w:p w:rsidR="00C534D3" w:rsidRPr="004D7BD4" w:rsidRDefault="00C534D3" w:rsidP="00AA4E35">
            <w:pPr>
              <w:jc w:val="right"/>
            </w:pPr>
            <w:r>
              <w:t>305,9</w:t>
            </w:r>
          </w:p>
        </w:tc>
      </w:tr>
      <w:tr w:rsidR="00C534D3" w:rsidRPr="00CB5733" w:rsidTr="00474C69">
        <w:trPr>
          <w:trHeight w:val="218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AA4E35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305,9</w:t>
            </w:r>
          </w:p>
        </w:tc>
      </w:tr>
      <w:tr w:rsidR="00C534D3" w:rsidRPr="00CB5733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spacing w:line="233" w:lineRule="auto"/>
            </w:pPr>
            <w:r w:rsidRPr="004D7BD4"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spacing w:line="233" w:lineRule="auto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spacing w:line="233" w:lineRule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spacing w:line="233" w:lineRule="auto"/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516,9</w:t>
            </w:r>
          </w:p>
        </w:tc>
      </w:tr>
      <w:tr w:rsidR="00C534D3" w:rsidRPr="00CB5733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spacing w:line="233" w:lineRule="auto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spacing w:line="233" w:lineRule="auto"/>
            </w:pPr>
            <w: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spacing w:line="233" w:lineRule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spacing w:line="233" w:lineRule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B47CC7">
            <w:pPr>
              <w:jc w:val="right"/>
            </w:pPr>
          </w:p>
          <w:p w:rsidR="00C534D3" w:rsidRPr="004D7BD4" w:rsidRDefault="00C534D3" w:rsidP="00B47CC7">
            <w:pPr>
              <w:jc w:val="right"/>
            </w:pPr>
          </w:p>
          <w:p w:rsidR="00C534D3" w:rsidRDefault="00C534D3" w:rsidP="00B47CC7">
            <w:pPr>
              <w:jc w:val="right"/>
            </w:pPr>
          </w:p>
          <w:p w:rsidR="00C534D3" w:rsidRPr="004D7BD4" w:rsidRDefault="00C534D3" w:rsidP="00B47CC7">
            <w:pPr>
              <w:jc w:val="right"/>
            </w:pPr>
            <w:r>
              <w:t>516,9</w:t>
            </w:r>
          </w:p>
        </w:tc>
      </w:tr>
      <w:tr w:rsidR="00C534D3" w:rsidRPr="00CB5733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61140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B47CC7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B47CC7">
            <w:pPr>
              <w:jc w:val="right"/>
              <w:rPr>
                <w:i/>
              </w:rPr>
            </w:pPr>
          </w:p>
          <w:p w:rsidR="00C534D3" w:rsidRPr="004D7BD4" w:rsidRDefault="00C534D3" w:rsidP="00B47CC7">
            <w:pPr>
              <w:jc w:val="right"/>
              <w:rPr>
                <w:i/>
              </w:rPr>
            </w:pPr>
          </w:p>
          <w:p w:rsidR="00C534D3" w:rsidRPr="004D7BD4" w:rsidRDefault="00C534D3" w:rsidP="00B47CC7">
            <w:pPr>
              <w:jc w:val="right"/>
            </w:pPr>
          </w:p>
          <w:p w:rsidR="00C534D3" w:rsidRPr="004D7BD4" w:rsidRDefault="00C534D3" w:rsidP="00B47CC7">
            <w:pPr>
              <w:jc w:val="right"/>
            </w:pPr>
          </w:p>
          <w:p w:rsidR="00C534D3" w:rsidRPr="004D7BD4" w:rsidRDefault="00C534D3" w:rsidP="00B47CC7">
            <w:pPr>
              <w:jc w:val="right"/>
            </w:pPr>
            <w:r>
              <w:t>516,9</w:t>
            </w:r>
          </w:p>
        </w:tc>
      </w:tr>
      <w:tr w:rsidR="00C534D3" w:rsidRPr="00CB5733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744CC9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744CC9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744CC9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92,5</w:t>
            </w:r>
          </w:p>
        </w:tc>
      </w:tr>
      <w:tr w:rsidR="00C534D3" w:rsidRPr="00CB5733" w:rsidTr="00474C69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744CC9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9D6C81" w:rsidRDefault="00C534D3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9D6C81" w:rsidRDefault="00C534D3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744CC9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9D6C81" w:rsidRDefault="00C534D3" w:rsidP="00744CC9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Default="00C534D3" w:rsidP="00AC1107">
            <w:pPr>
              <w:jc w:val="right"/>
            </w:pPr>
            <w:r>
              <w:t>92,5</w:t>
            </w:r>
          </w:p>
        </w:tc>
      </w:tr>
      <w:tr w:rsidR="00C534D3" w:rsidRPr="00CB5733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Pr="004D7BD4" w:rsidRDefault="00C534D3" w:rsidP="00AC1107">
            <w:pPr>
              <w:jc w:val="right"/>
            </w:pPr>
            <w:r>
              <w:t>92,5</w:t>
            </w:r>
          </w:p>
        </w:tc>
      </w:tr>
      <w:tr w:rsidR="00C534D3" w:rsidRPr="00CB5733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Pr="004D7BD4" w:rsidRDefault="00C534D3" w:rsidP="00AC1107">
            <w:pPr>
              <w:jc w:val="right"/>
            </w:pPr>
            <w:r>
              <w:t>92,5</w:t>
            </w:r>
          </w:p>
        </w:tc>
      </w:tr>
      <w:tr w:rsidR="00C534D3" w:rsidRPr="00CB5733" w:rsidTr="00474C6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03000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Pr="004D7BD4" w:rsidRDefault="00C534D3" w:rsidP="00AC1107">
            <w:pPr>
              <w:jc w:val="right"/>
            </w:pPr>
            <w:r>
              <w:t>92,5</w:t>
            </w:r>
          </w:p>
        </w:tc>
      </w:tr>
      <w:tr w:rsidR="00C534D3" w:rsidRPr="00CB5733" w:rsidTr="008B6A43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r w:rsidRPr="004D7BD4"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r w:rsidRPr="004D7BD4">
              <w:t>03010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Pr="004D7BD4" w:rsidRDefault="00C534D3" w:rsidP="008B6A43">
            <w:pPr>
              <w:jc w:val="right"/>
            </w:pPr>
            <w:r>
              <w:t>92,5</w:t>
            </w:r>
          </w:p>
        </w:tc>
      </w:tr>
      <w:tr w:rsidR="00C534D3" w:rsidRPr="00CB5733" w:rsidTr="00474C69">
        <w:trPr>
          <w:trHeight w:val="80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r w:rsidRPr="004D7BD4"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r w:rsidRPr="004D7BD4"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4D7BD4" w:rsidRDefault="00C534D3" w:rsidP="00744CC9">
            <w:r w:rsidRPr="004D7BD4">
              <w:t>03010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4D7BD4" w:rsidRDefault="00C534D3" w:rsidP="00744CC9">
            <w:pPr>
              <w:jc w:val="center"/>
            </w:pPr>
            <w:r w:rsidRPr="004D7BD4">
              <w:t>312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4D7BD4" w:rsidRDefault="00C534D3" w:rsidP="00AC1107">
            <w:pPr>
              <w:jc w:val="right"/>
            </w:pPr>
            <w:r>
              <w:t>92,5</w:t>
            </w:r>
          </w:p>
        </w:tc>
      </w:tr>
    </w:tbl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tbl>
      <w:tblPr>
        <w:tblW w:w="11673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4"/>
        <w:gridCol w:w="3268"/>
        <w:gridCol w:w="852"/>
        <w:gridCol w:w="509"/>
        <w:gridCol w:w="130"/>
        <w:gridCol w:w="488"/>
        <w:gridCol w:w="176"/>
        <w:gridCol w:w="280"/>
        <w:gridCol w:w="176"/>
        <w:gridCol w:w="197"/>
        <w:gridCol w:w="447"/>
        <w:gridCol w:w="170"/>
        <w:gridCol w:w="305"/>
        <w:gridCol w:w="395"/>
        <w:gridCol w:w="116"/>
        <w:gridCol w:w="385"/>
        <w:gridCol w:w="371"/>
        <w:gridCol w:w="536"/>
        <w:gridCol w:w="576"/>
        <w:gridCol w:w="335"/>
        <w:gridCol w:w="928"/>
        <w:gridCol w:w="519"/>
      </w:tblGrid>
      <w:tr w:rsidR="00C534D3" w:rsidRPr="00CB5733" w:rsidTr="00515106">
        <w:trPr>
          <w:gridAfter w:val="1"/>
          <w:wAfter w:w="519" w:type="dxa"/>
          <w:trHeight w:val="31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5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515106">
        <w:trPr>
          <w:gridAfter w:val="1"/>
          <w:wAfter w:w="519" w:type="dxa"/>
          <w:trHeight w:val="49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Default="00C534D3" w:rsidP="00C738C1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 Кабаевского сельского поселения Дубенского муниципального района на 2016 год» от 29.12. 2015 года № 126</w:t>
            </w:r>
          </w:p>
          <w:p w:rsidR="00C534D3" w:rsidRPr="00CB5733" w:rsidRDefault="00C534D3" w:rsidP="00C738C1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515106">
        <w:trPr>
          <w:gridAfter w:val="1"/>
          <w:wAfter w:w="519" w:type="dxa"/>
          <w:trHeight w:val="43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515106">
        <w:trPr>
          <w:gridAfter w:val="1"/>
          <w:wAfter w:w="519" w:type="dxa"/>
          <w:trHeight w:val="6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4761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515106">
        <w:trPr>
          <w:gridAfter w:val="1"/>
          <w:wAfter w:w="519" w:type="dxa"/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C534D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DD2B6A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Ведомственная структура расходов бюджета Кабаевского сельского поселения </w:t>
            </w:r>
          </w:p>
        </w:tc>
      </w:tr>
      <w:tr w:rsidR="00C534D3" w:rsidRPr="00CB5733" w:rsidTr="00515106">
        <w:trPr>
          <w:gridAfter w:val="1"/>
          <w:wAfter w:w="519" w:type="dxa"/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C534D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064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Дубенского муниципального района на 2016  год</w:t>
            </w:r>
          </w:p>
        </w:tc>
      </w:tr>
      <w:tr w:rsidR="00C534D3" w:rsidRPr="00CB5733" w:rsidTr="00515106">
        <w:trPr>
          <w:gridAfter w:val="1"/>
          <w:wAfter w:w="519" w:type="dxa"/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C534D3" w:rsidRPr="00CB5733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852" w:type="dxa"/>
          </w:tcPr>
          <w:p w:rsidR="00C534D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</w:p>
          <w:p w:rsidR="00C534D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Адм</w:t>
            </w:r>
          </w:p>
        </w:tc>
        <w:tc>
          <w:tcPr>
            <w:tcW w:w="509" w:type="dxa"/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Рз</w:t>
            </w:r>
          </w:p>
        </w:tc>
        <w:tc>
          <w:tcPr>
            <w:tcW w:w="618" w:type="dxa"/>
            <w:gridSpan w:val="2"/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ПРз</w:t>
            </w:r>
          </w:p>
        </w:tc>
        <w:tc>
          <w:tcPr>
            <w:tcW w:w="2262" w:type="dxa"/>
            <w:gridSpan w:val="9"/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ЦСР</w:t>
            </w:r>
          </w:p>
        </w:tc>
        <w:tc>
          <w:tcPr>
            <w:tcW w:w="756" w:type="dxa"/>
            <w:gridSpan w:val="2"/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ВР</w:t>
            </w:r>
          </w:p>
        </w:tc>
        <w:tc>
          <w:tcPr>
            <w:tcW w:w="1447" w:type="dxa"/>
            <w:gridSpan w:val="3"/>
            <w:noWrap/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C534D3" w:rsidRPr="00CB5733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852" w:type="dxa"/>
          </w:tcPr>
          <w:p w:rsidR="00C534D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09" w:type="dxa"/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618" w:type="dxa"/>
            <w:gridSpan w:val="2"/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5</w:t>
            </w:r>
          </w:p>
        </w:tc>
        <w:tc>
          <w:tcPr>
            <w:tcW w:w="373" w:type="dxa"/>
            <w:gridSpan w:val="2"/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6</w:t>
            </w:r>
          </w:p>
        </w:tc>
        <w:tc>
          <w:tcPr>
            <w:tcW w:w="617" w:type="dxa"/>
            <w:gridSpan w:val="2"/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7</w:t>
            </w:r>
          </w:p>
        </w:tc>
        <w:tc>
          <w:tcPr>
            <w:tcW w:w="816" w:type="dxa"/>
            <w:gridSpan w:val="3"/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8</w:t>
            </w:r>
          </w:p>
        </w:tc>
        <w:tc>
          <w:tcPr>
            <w:tcW w:w="756" w:type="dxa"/>
            <w:gridSpan w:val="2"/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9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CB5733" w:rsidRDefault="00C534D3" w:rsidP="00C738C1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10</w:t>
            </w:r>
          </w:p>
        </w:tc>
      </w:tr>
      <w:tr w:rsidR="00C534D3" w:rsidRPr="00245B85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852" w:type="dxa"/>
          </w:tcPr>
          <w:p w:rsidR="00C534D3" w:rsidRPr="006B0921" w:rsidRDefault="00C534D3" w:rsidP="006B0921">
            <w:pPr>
              <w:jc w:val="right"/>
            </w:pPr>
          </w:p>
        </w:tc>
        <w:tc>
          <w:tcPr>
            <w:tcW w:w="509" w:type="dxa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8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456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373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617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816" w:type="dxa"/>
            <w:gridSpan w:val="3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756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3578,8</w:t>
            </w:r>
          </w:p>
        </w:tc>
      </w:tr>
      <w:tr w:rsidR="00C534D3" w:rsidRPr="00245B85" w:rsidTr="00515106">
        <w:trPr>
          <w:gridAfter w:val="2"/>
          <w:wAfter w:w="1447" w:type="dxa"/>
          <w:trHeight w:val="569"/>
        </w:trPr>
        <w:tc>
          <w:tcPr>
            <w:tcW w:w="3782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Общегосударственные вопросы</w:t>
            </w:r>
          </w:p>
        </w:tc>
        <w:tc>
          <w:tcPr>
            <w:tcW w:w="852" w:type="dxa"/>
          </w:tcPr>
          <w:p w:rsidR="00C534D3" w:rsidRPr="006B0921" w:rsidRDefault="00C534D3" w:rsidP="006B0921">
            <w:pPr>
              <w:jc w:val="center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1147,2</w:t>
            </w:r>
          </w:p>
        </w:tc>
      </w:tr>
      <w:tr w:rsidR="00C534D3" w:rsidRPr="00245B85" w:rsidTr="00515106">
        <w:trPr>
          <w:gridAfter w:val="2"/>
          <w:wAfter w:w="1447" w:type="dxa"/>
          <w:trHeight w:val="1059"/>
        </w:trPr>
        <w:tc>
          <w:tcPr>
            <w:tcW w:w="3782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852" w:type="dxa"/>
          </w:tcPr>
          <w:p w:rsidR="00C534D3" w:rsidRPr="006B0921" w:rsidRDefault="00C534D3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312,4</w:t>
            </w:r>
          </w:p>
        </w:tc>
      </w:tr>
      <w:tr w:rsidR="00C534D3" w:rsidRPr="004D7BD4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C534D3" w:rsidRDefault="00C534D3" w:rsidP="006B0921">
            <w:pPr>
              <w:jc w:val="right"/>
            </w:pPr>
          </w:p>
          <w:p w:rsidR="00C534D3" w:rsidRDefault="00C534D3" w:rsidP="006B0921">
            <w:pPr>
              <w:jc w:val="right"/>
            </w:pPr>
          </w:p>
          <w:p w:rsidR="00C534D3" w:rsidRDefault="00C534D3" w:rsidP="006B0921">
            <w:pPr>
              <w:jc w:val="right"/>
            </w:pPr>
          </w:p>
          <w:p w:rsidR="00C534D3" w:rsidRDefault="00C534D3" w:rsidP="006B0921">
            <w:pPr>
              <w:jc w:val="right"/>
            </w:pPr>
          </w:p>
          <w:p w:rsidR="00C534D3" w:rsidRPr="006B0921" w:rsidRDefault="00C534D3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0D6DDF">
            <w:pPr>
              <w:jc w:val="center"/>
            </w:pPr>
            <w:r>
              <w:t xml:space="preserve">                               312,4</w:t>
            </w:r>
          </w:p>
        </w:tc>
      </w:tr>
      <w:tr w:rsidR="00C534D3" w:rsidRPr="0058660B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C534D3" w:rsidRDefault="00C534D3">
            <w:r w:rsidRPr="00A65368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</w:tcPr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  <w:r>
              <w:t>312,4</w:t>
            </w:r>
          </w:p>
        </w:tc>
      </w:tr>
      <w:tr w:rsidR="00C534D3" w:rsidRPr="0058660B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C534D3" w:rsidRDefault="00C534D3">
            <w:r w:rsidRPr="00A65368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</w:tcPr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  <w:r>
              <w:t>312,4</w:t>
            </w:r>
          </w:p>
        </w:tc>
      </w:tr>
      <w:tr w:rsidR="00C534D3" w:rsidRPr="0058660B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C534D3" w:rsidRPr="008A0B20" w:rsidRDefault="00C534D3" w:rsidP="00342202">
            <w:r w:rsidRPr="008A0B20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C534D3" w:rsidRDefault="00C534D3">
            <w:r w:rsidRPr="005C35A0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>
              <w:t>7600</w:t>
            </w:r>
            <w:r w:rsidRPr="0058660B">
              <w:t>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</w:p>
        </w:tc>
        <w:tc>
          <w:tcPr>
            <w:tcW w:w="1447" w:type="dxa"/>
            <w:gridSpan w:val="3"/>
          </w:tcPr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  <w:r>
              <w:t>192,4</w:t>
            </w:r>
          </w:p>
        </w:tc>
      </w:tr>
      <w:tr w:rsidR="00C534D3" w:rsidRPr="0058660B" w:rsidTr="00515106">
        <w:trPr>
          <w:gridAfter w:val="2"/>
          <w:wAfter w:w="1447" w:type="dxa"/>
          <w:trHeight w:val="972"/>
        </w:trPr>
        <w:tc>
          <w:tcPr>
            <w:tcW w:w="3782" w:type="dxa"/>
            <w:gridSpan w:val="2"/>
            <w:vAlign w:val="bottom"/>
          </w:tcPr>
          <w:p w:rsidR="00C534D3" w:rsidRPr="008A0B20" w:rsidRDefault="00C534D3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C534D3" w:rsidRDefault="00C534D3">
            <w:r w:rsidRPr="005C35A0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2627BB">
            <w:pPr>
              <w:jc w:val="center"/>
            </w:pPr>
            <w:r w:rsidRPr="0058660B">
              <w:t>1</w:t>
            </w:r>
            <w:r>
              <w:t>2</w:t>
            </w:r>
            <w:r w:rsidRPr="0058660B">
              <w:t>1</w:t>
            </w:r>
          </w:p>
        </w:tc>
        <w:tc>
          <w:tcPr>
            <w:tcW w:w="1447" w:type="dxa"/>
            <w:gridSpan w:val="3"/>
          </w:tcPr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58660B" w:rsidRDefault="00C534D3" w:rsidP="00D57ABA">
            <w:pPr>
              <w:jc w:val="right"/>
            </w:pPr>
            <w:r>
              <w:t>147,9</w:t>
            </w:r>
          </w:p>
        </w:tc>
      </w:tr>
      <w:tr w:rsidR="00C534D3" w:rsidRPr="0058660B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C534D3" w:rsidRPr="008A0B20" w:rsidRDefault="00C534D3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C534D3" w:rsidRDefault="00C534D3">
            <w:r w:rsidRPr="005C35A0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447" w:type="dxa"/>
            <w:gridSpan w:val="3"/>
          </w:tcPr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  <w:r>
              <w:t>44,5</w:t>
            </w:r>
          </w:p>
        </w:tc>
      </w:tr>
      <w:tr w:rsidR="00C534D3" w:rsidRPr="004D7BD4" w:rsidTr="00515106">
        <w:trPr>
          <w:gridAfter w:val="2"/>
          <w:wAfter w:w="1447" w:type="dxa"/>
          <w:trHeight w:val="654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jc w:val="left"/>
            </w:pPr>
            <w:r w:rsidRPr="004D7BD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2" w:type="dxa"/>
          </w:tcPr>
          <w:p w:rsidR="00C534D3" w:rsidRDefault="00C534D3">
            <w:r w:rsidRPr="005C35A0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>
              <w:t>77000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120,0</w:t>
            </w:r>
          </w:p>
        </w:tc>
      </w:tr>
      <w:tr w:rsidR="00C534D3" w:rsidRPr="0058660B" w:rsidTr="00515106">
        <w:trPr>
          <w:gridAfter w:val="2"/>
          <w:wAfter w:w="1447" w:type="dxa"/>
          <w:trHeight w:val="947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C534D3" w:rsidRDefault="00C534D3">
            <w:r w:rsidRPr="005C35A0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120,0</w:t>
            </w:r>
          </w:p>
        </w:tc>
      </w:tr>
      <w:tr w:rsidR="00C534D3" w:rsidRPr="0058660B" w:rsidTr="00515106">
        <w:trPr>
          <w:gridAfter w:val="2"/>
          <w:wAfter w:w="1447" w:type="dxa"/>
          <w:trHeight w:val="980"/>
        </w:trPr>
        <w:tc>
          <w:tcPr>
            <w:tcW w:w="3782" w:type="dxa"/>
            <w:gridSpan w:val="2"/>
            <w:vAlign w:val="bottom"/>
          </w:tcPr>
          <w:p w:rsidR="00C534D3" w:rsidRPr="008A0B20" w:rsidRDefault="00C534D3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C534D3" w:rsidRDefault="00C534D3">
            <w:r w:rsidRPr="005C35A0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92,0</w:t>
            </w:r>
          </w:p>
        </w:tc>
      </w:tr>
      <w:tr w:rsidR="00C534D3" w:rsidRPr="0058660B" w:rsidTr="00515106">
        <w:trPr>
          <w:gridAfter w:val="2"/>
          <w:wAfter w:w="1447" w:type="dxa"/>
          <w:trHeight w:val="1013"/>
        </w:trPr>
        <w:tc>
          <w:tcPr>
            <w:tcW w:w="3782" w:type="dxa"/>
            <w:gridSpan w:val="2"/>
            <w:vAlign w:val="bottom"/>
          </w:tcPr>
          <w:p w:rsidR="00C534D3" w:rsidRPr="008A0B20" w:rsidRDefault="00C534D3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C534D3" w:rsidRDefault="00C534D3">
            <w:r w:rsidRPr="005C35A0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129</w:t>
            </w:r>
          </w:p>
        </w:tc>
        <w:tc>
          <w:tcPr>
            <w:tcW w:w="1447" w:type="dxa"/>
            <w:gridSpan w:val="3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28,0</w:t>
            </w:r>
          </w:p>
        </w:tc>
      </w:tr>
      <w:tr w:rsidR="00C534D3" w:rsidRPr="00245B85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2" w:type="dxa"/>
          </w:tcPr>
          <w:p w:rsidR="00C534D3" w:rsidRPr="006B0921" w:rsidRDefault="00C534D3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</w:rPr>
            </w:pPr>
            <w:r w:rsidRPr="00245B85">
              <w:rPr>
                <w:b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245B85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834,8</w:t>
            </w:r>
          </w:p>
        </w:tc>
      </w:tr>
      <w:tr w:rsidR="00C534D3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C534D3" w:rsidRPr="006B0921" w:rsidRDefault="00C534D3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jc w:val="right"/>
            </w:pPr>
            <w:r>
              <w:t>828,3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C534D3" w:rsidRPr="006B0921" w:rsidRDefault="00C534D3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828,3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C534D3" w:rsidRPr="006B0921" w:rsidRDefault="00C534D3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828,3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C534D3" w:rsidRPr="006B0921" w:rsidRDefault="00C534D3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 w:rsidRPr="0058660B"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495,1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2" w:type="dxa"/>
          </w:tcPr>
          <w:p w:rsidR="00C534D3" w:rsidRPr="006B0921" w:rsidRDefault="00C534D3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495,1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C534D3" w:rsidRPr="006B0921" w:rsidRDefault="00C534D3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107,8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8A0B20" w:rsidRDefault="00C534D3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C534D3" w:rsidRDefault="00C534D3" w:rsidP="006B0921">
            <w:pPr>
              <w:jc w:val="right"/>
            </w:pPr>
          </w:p>
          <w:p w:rsidR="00C534D3" w:rsidRDefault="00C534D3" w:rsidP="006B0921">
            <w:pPr>
              <w:jc w:val="right"/>
            </w:pPr>
            <w:r>
              <w:t>913</w:t>
            </w:r>
          </w:p>
          <w:p w:rsidR="00C534D3" w:rsidRDefault="00C534D3" w:rsidP="006B0921">
            <w:pPr>
              <w:jc w:val="right"/>
            </w:pPr>
          </w:p>
          <w:p w:rsidR="00C534D3" w:rsidRDefault="00C534D3" w:rsidP="006B0921">
            <w:pPr>
              <w:jc w:val="right"/>
            </w:pPr>
          </w:p>
          <w:p w:rsidR="00C534D3" w:rsidRDefault="00C534D3" w:rsidP="006B0921">
            <w:pPr>
              <w:jc w:val="right"/>
            </w:pPr>
          </w:p>
          <w:p w:rsidR="00C534D3" w:rsidRPr="006B0921" w:rsidRDefault="00C534D3" w:rsidP="006B0921">
            <w:pPr>
              <w:jc w:val="right"/>
            </w:pP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12</w:t>
            </w:r>
            <w:r>
              <w:t>9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32,9</w:t>
            </w:r>
          </w:p>
        </w:tc>
      </w:tr>
      <w:tr w:rsidR="00C534D3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C534D3" w:rsidRDefault="00C534D3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AD0C52">
            <w:pPr>
              <w:widowControl/>
              <w:adjustRightInd/>
              <w:spacing w:line="240" w:lineRule="auto"/>
              <w:textAlignment w:val="auto"/>
            </w:pPr>
            <w:r>
              <w:t xml:space="preserve">         354,3</w:t>
            </w:r>
          </w:p>
        </w:tc>
      </w:tr>
      <w:tr w:rsidR="00C534D3" w:rsidRPr="0058660B" w:rsidTr="00515106">
        <w:trPr>
          <w:gridAfter w:val="2"/>
          <w:wAfter w:w="1447" w:type="dxa"/>
          <w:trHeight w:val="990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jc w:val="left"/>
            </w:pPr>
            <w:r w:rsidRPr="004D7BD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2" w:type="dxa"/>
          </w:tcPr>
          <w:p w:rsidR="00C534D3" w:rsidRDefault="00C534D3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>
              <w:t>77000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333,2</w:t>
            </w:r>
          </w:p>
        </w:tc>
      </w:tr>
      <w:tr w:rsidR="00C534D3" w:rsidRPr="0058660B" w:rsidTr="00515106">
        <w:trPr>
          <w:gridAfter w:val="2"/>
          <w:wAfter w:w="1447" w:type="dxa"/>
          <w:trHeight w:val="690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C534D3" w:rsidRDefault="00C534D3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</w:t>
            </w:r>
            <w:r>
              <w:t>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333,2</w:t>
            </w:r>
          </w:p>
        </w:tc>
      </w:tr>
      <w:tr w:rsidR="00C534D3" w:rsidRPr="0058660B" w:rsidTr="00515106">
        <w:trPr>
          <w:gridAfter w:val="2"/>
          <w:wAfter w:w="1447" w:type="dxa"/>
          <w:trHeight w:val="1455"/>
        </w:trPr>
        <w:tc>
          <w:tcPr>
            <w:tcW w:w="3782" w:type="dxa"/>
            <w:gridSpan w:val="2"/>
            <w:vAlign w:val="bottom"/>
          </w:tcPr>
          <w:p w:rsidR="00C534D3" w:rsidRPr="008A0B20" w:rsidRDefault="00C534D3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C534D3" w:rsidRDefault="00C534D3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256,0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8A0B20" w:rsidRDefault="00C534D3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C534D3" w:rsidRDefault="00C534D3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</w:t>
            </w:r>
            <w:r>
              <w:t>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129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77,2</w:t>
            </w:r>
          </w:p>
        </w:tc>
      </w:tr>
      <w:tr w:rsidR="00C534D3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852" w:type="dxa"/>
          </w:tcPr>
          <w:p w:rsidR="00C534D3" w:rsidRDefault="00C534D3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0,2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852" w:type="dxa"/>
          </w:tcPr>
          <w:p w:rsidR="00C534D3" w:rsidRDefault="00C534D3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Основное мероприятие "Обеспечение реализации государственных полномочий"</w:t>
            </w:r>
          </w:p>
        </w:tc>
        <w:tc>
          <w:tcPr>
            <w:tcW w:w="852" w:type="dxa"/>
          </w:tcPr>
          <w:p w:rsidR="00C534D3" w:rsidRDefault="00C534D3">
            <w:r w:rsidRPr="00740D92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257698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257698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2" w:type="dxa"/>
          </w:tcPr>
          <w:p w:rsidR="00C534D3" w:rsidRDefault="00C534D3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77000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0,2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2" w:type="dxa"/>
          </w:tcPr>
          <w:p w:rsidR="00C534D3" w:rsidRDefault="00C534D3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C534D3" w:rsidRDefault="00C534D3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2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77150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58660B">
              <w:t>0,2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C534D3" w:rsidRDefault="00C534D3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4D7BD4" w:rsidRDefault="00C534D3" w:rsidP="00342202">
            <w:r w:rsidRPr="004D7BD4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4D7BD4" w:rsidRDefault="00C534D3" w:rsidP="00342202">
            <w:r w:rsidRPr="004D7BD4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jc w:val="right"/>
            </w:pPr>
            <w:r>
              <w:t>6,6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C534D3" w:rsidRDefault="00C534D3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58660B" w:rsidRDefault="00C534D3" w:rsidP="00342202">
            <w:r w:rsidRPr="0058660B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58660B" w:rsidRDefault="00C534D3" w:rsidP="00342202">
            <w:r w:rsidRPr="0058660B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AD0C52">
            <w:pPr>
              <w:jc w:val="right"/>
            </w:pPr>
            <w:r>
              <w:t>6,6</w:t>
            </w:r>
          </w:p>
        </w:tc>
      </w:tr>
      <w:tr w:rsidR="00C534D3" w:rsidRPr="002439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2" w:type="dxa"/>
          </w:tcPr>
          <w:p w:rsidR="00C534D3" w:rsidRDefault="00C534D3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6,6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8A0B20" w:rsidRDefault="00C534D3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C534D3" w:rsidRDefault="00C534D3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Pr="0058660B" w:rsidRDefault="00C534D3" w:rsidP="00342202">
            <w:pPr>
              <w:jc w:val="center"/>
            </w:pPr>
            <w:r>
              <w:t>121,0</w:t>
            </w:r>
          </w:p>
        </w:tc>
        <w:tc>
          <w:tcPr>
            <w:tcW w:w="1447" w:type="dxa"/>
            <w:gridSpan w:val="3"/>
            <w:vAlign w:val="bottom"/>
          </w:tcPr>
          <w:p w:rsidR="00C534D3" w:rsidRDefault="00C534D3" w:rsidP="00342202">
            <w:pPr>
              <w:jc w:val="right"/>
            </w:pP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8A0B20" w:rsidRDefault="00C534D3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C534D3" w:rsidRDefault="00C534D3">
            <w:r w:rsidRPr="006176C5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4100</w:t>
            </w:r>
            <w:r w:rsidRPr="0058660B">
              <w:t>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Pr="0058660B" w:rsidRDefault="00C534D3" w:rsidP="00342202">
            <w:pPr>
              <w:jc w:val="center"/>
            </w:pPr>
            <w:r>
              <w:t>129,0</w:t>
            </w:r>
          </w:p>
        </w:tc>
        <w:tc>
          <w:tcPr>
            <w:tcW w:w="1447" w:type="dxa"/>
            <w:gridSpan w:val="3"/>
            <w:vAlign w:val="bottom"/>
          </w:tcPr>
          <w:p w:rsidR="00C534D3" w:rsidRDefault="00C534D3" w:rsidP="00342202">
            <w:pPr>
              <w:jc w:val="right"/>
            </w:pP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C534D3" w:rsidRDefault="00C534D3">
            <w:r w:rsidRPr="00E23DE9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58660B" w:rsidRDefault="00C534D3" w:rsidP="00342202"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58660B" w:rsidRDefault="00C534D3" w:rsidP="00342202">
            <w:r w:rsidRPr="0058660B">
              <w:t>41120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</w:p>
        </w:tc>
      </w:tr>
      <w:tr w:rsidR="00C534D3" w:rsidRPr="0058660B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Уплата налога на имущество организаций и земельного налога</w:t>
            </w:r>
          </w:p>
        </w:tc>
        <w:tc>
          <w:tcPr>
            <w:tcW w:w="852" w:type="dxa"/>
          </w:tcPr>
          <w:p w:rsidR="00C534D3" w:rsidRDefault="00C534D3">
            <w:r w:rsidRPr="00E23DE9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58660B" w:rsidRDefault="00C534D3" w:rsidP="00342202">
            <w:r w:rsidRPr="0058660B">
              <w:t>00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58660B" w:rsidRDefault="00C534D3" w:rsidP="00342202">
            <w:r w:rsidRPr="0058660B">
              <w:t>41120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851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3,7</w:t>
            </w:r>
          </w:p>
        </w:tc>
      </w:tr>
      <w:tr w:rsidR="00C534D3" w:rsidRPr="0058660B" w:rsidTr="00515106">
        <w:trPr>
          <w:gridAfter w:val="2"/>
          <w:wAfter w:w="1447" w:type="dxa"/>
          <w:trHeight w:val="542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Уплата прочих налогов, сборов и иных платежей</w:t>
            </w:r>
          </w:p>
        </w:tc>
        <w:tc>
          <w:tcPr>
            <w:tcW w:w="852" w:type="dxa"/>
          </w:tcPr>
          <w:p w:rsidR="00C534D3" w:rsidRDefault="00C534D3">
            <w:r w:rsidRPr="00E23DE9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 w:rsidRPr="0058660B">
              <w:t>41120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852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2,9</w:t>
            </w:r>
          </w:p>
        </w:tc>
      </w:tr>
      <w:tr w:rsidR="00C534D3" w:rsidRPr="00EC2509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Уплата прочих налогов, сборов и иных платежей</w:t>
            </w:r>
          </w:p>
        </w:tc>
        <w:tc>
          <w:tcPr>
            <w:tcW w:w="852" w:type="dxa"/>
          </w:tcPr>
          <w:p w:rsidR="00C534D3" w:rsidRDefault="00C534D3">
            <w:r w:rsidRPr="00E23DE9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04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 w:rsidRPr="0058660B">
              <w:t>41120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853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2,9</w:t>
            </w:r>
          </w:p>
        </w:tc>
      </w:tr>
      <w:tr w:rsidR="00C534D3" w:rsidRPr="0058660B" w:rsidTr="00515106">
        <w:trPr>
          <w:gridAfter w:val="2"/>
          <w:wAfter w:w="1447" w:type="dxa"/>
          <w:trHeight w:val="713"/>
        </w:trPr>
        <w:tc>
          <w:tcPr>
            <w:tcW w:w="3782" w:type="dxa"/>
            <w:gridSpan w:val="2"/>
            <w:vAlign w:val="bottom"/>
          </w:tcPr>
          <w:p w:rsidR="00C534D3" w:rsidRPr="002439D4" w:rsidRDefault="00C534D3" w:rsidP="00342202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Резервные фонды</w:t>
            </w:r>
          </w:p>
        </w:tc>
        <w:tc>
          <w:tcPr>
            <w:tcW w:w="852" w:type="dxa"/>
          </w:tcPr>
          <w:p w:rsidR="00C534D3" w:rsidRDefault="00C534D3" w:rsidP="006B0921">
            <w:pPr>
              <w:jc w:val="right"/>
            </w:pPr>
          </w:p>
          <w:p w:rsidR="00C534D3" w:rsidRPr="006B0921" w:rsidRDefault="00C534D3" w:rsidP="006B0921">
            <w:pPr>
              <w:jc w:val="right"/>
            </w:pPr>
            <w:r>
              <w:t>913</w:t>
            </w:r>
          </w:p>
        </w:tc>
        <w:tc>
          <w:tcPr>
            <w:tcW w:w="509" w:type="dxa"/>
            <w:vAlign w:val="bottom"/>
          </w:tcPr>
          <w:p w:rsidR="00C534D3" w:rsidRPr="002439D4" w:rsidRDefault="00C534D3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2439D4" w:rsidRDefault="00C534D3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2439D4" w:rsidRDefault="00C534D3" w:rsidP="00342202">
            <w:pPr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C534D3" w:rsidRPr="002439D4" w:rsidRDefault="00C534D3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C534D3" w:rsidRPr="002439D4" w:rsidRDefault="00C534D3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2439D4" w:rsidRDefault="00C534D3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2439D4" w:rsidRDefault="00C534D3" w:rsidP="00342202">
            <w:pPr>
              <w:jc w:val="center"/>
              <w:rPr>
                <w:b/>
                <w:bCs/>
              </w:rPr>
            </w:pPr>
            <w:r w:rsidRPr="002439D4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2439D4" w:rsidRDefault="00C534D3" w:rsidP="00AD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39,0</w:t>
            </w:r>
          </w:p>
        </w:tc>
      </w:tr>
      <w:tr w:rsidR="00C534D3" w:rsidRPr="0058660B" w:rsidTr="00515106">
        <w:trPr>
          <w:gridAfter w:val="2"/>
          <w:wAfter w:w="1447" w:type="dxa"/>
          <w:trHeight w:val="710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pPr>
              <w:rPr>
                <w:bCs/>
              </w:rPr>
            </w:pPr>
            <w:r w:rsidRPr="0058660B">
              <w:rPr>
                <w:bCs/>
              </w:rPr>
              <w:t>Резервные фонды</w:t>
            </w:r>
          </w:p>
        </w:tc>
        <w:tc>
          <w:tcPr>
            <w:tcW w:w="852" w:type="dxa"/>
          </w:tcPr>
          <w:p w:rsidR="00C534D3" w:rsidRDefault="00C534D3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515106">
            <w:pPr>
              <w:jc w:val="center"/>
              <w:rPr>
                <w:bCs/>
              </w:rPr>
            </w:pPr>
            <w:r>
              <w:rPr>
                <w:bCs/>
              </w:rPr>
              <w:t>39,0</w:t>
            </w:r>
          </w:p>
        </w:tc>
      </w:tr>
      <w:tr w:rsidR="00C534D3" w:rsidRPr="0058660B" w:rsidTr="00515106">
        <w:trPr>
          <w:gridAfter w:val="2"/>
          <w:wAfter w:w="1447" w:type="dxa"/>
          <w:trHeight w:val="627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C534D3" w:rsidRDefault="00C534D3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39,0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C534D3" w:rsidRDefault="00C534D3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39,0</w:t>
            </w:r>
          </w:p>
        </w:tc>
      </w:tr>
      <w:tr w:rsidR="00C534D3" w:rsidRPr="0058660B" w:rsidTr="00515106">
        <w:trPr>
          <w:trHeight w:val="739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Резервный фонд администрации муниципальных образований</w:t>
            </w:r>
          </w:p>
        </w:tc>
        <w:tc>
          <w:tcPr>
            <w:tcW w:w="852" w:type="dxa"/>
          </w:tcPr>
          <w:p w:rsidR="00C534D3" w:rsidRDefault="00C534D3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39,0</w:t>
            </w:r>
          </w:p>
        </w:tc>
        <w:tc>
          <w:tcPr>
            <w:tcW w:w="1447" w:type="dxa"/>
            <w:gridSpan w:val="2"/>
            <w:vAlign w:val="bottom"/>
          </w:tcPr>
          <w:p w:rsidR="00C534D3" w:rsidRPr="0058660B" w:rsidRDefault="00C534D3" w:rsidP="004C47A1">
            <w:pPr>
              <w:jc w:val="right"/>
            </w:pPr>
            <w:r>
              <w:t>7,9</w:t>
            </w:r>
          </w:p>
        </w:tc>
      </w:tr>
      <w:tr w:rsidR="00C534D3" w:rsidRPr="00A06E35" w:rsidTr="00515106">
        <w:trPr>
          <w:trHeight w:val="43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Резервные средства</w:t>
            </w:r>
          </w:p>
        </w:tc>
        <w:tc>
          <w:tcPr>
            <w:tcW w:w="852" w:type="dxa"/>
          </w:tcPr>
          <w:p w:rsidR="00C534D3" w:rsidRDefault="00C534D3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jc w:val="center"/>
            </w:pPr>
            <w:r>
              <w:t>4114</w:t>
            </w:r>
            <w:r w:rsidRPr="0058660B">
              <w:t>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870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39,0</w:t>
            </w:r>
          </w:p>
        </w:tc>
        <w:tc>
          <w:tcPr>
            <w:tcW w:w="1447" w:type="dxa"/>
            <w:gridSpan w:val="2"/>
            <w:vAlign w:val="bottom"/>
          </w:tcPr>
          <w:p w:rsidR="00C534D3" w:rsidRPr="0058660B" w:rsidRDefault="00C534D3" w:rsidP="004C47A1">
            <w:pPr>
              <w:jc w:val="right"/>
            </w:pPr>
            <w:r>
              <w:t>7,9</w:t>
            </w:r>
          </w:p>
        </w:tc>
      </w:tr>
      <w:tr w:rsidR="00C534D3" w:rsidRPr="0058660B" w:rsidTr="00515106">
        <w:trPr>
          <w:gridAfter w:val="2"/>
          <w:wAfter w:w="1447" w:type="dxa"/>
          <w:trHeight w:val="647"/>
        </w:trPr>
        <w:tc>
          <w:tcPr>
            <w:tcW w:w="3782" w:type="dxa"/>
            <w:gridSpan w:val="2"/>
            <w:vAlign w:val="bottom"/>
          </w:tcPr>
          <w:p w:rsidR="00C534D3" w:rsidRPr="00EC2509" w:rsidRDefault="00C534D3" w:rsidP="00342202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852" w:type="dxa"/>
          </w:tcPr>
          <w:p w:rsidR="00C534D3" w:rsidRDefault="00C534D3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C534D3" w:rsidRPr="00EC2509" w:rsidRDefault="00C534D3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EC2509" w:rsidRDefault="00C534D3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EC2509" w:rsidRDefault="00C534D3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C534D3" w:rsidRPr="00EC2509" w:rsidRDefault="00C534D3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C534D3" w:rsidRPr="00EC2509" w:rsidRDefault="00C534D3" w:rsidP="00342202">
            <w:pPr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EC2509" w:rsidRDefault="00C534D3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EC2509" w:rsidRDefault="00C534D3" w:rsidP="00342202">
            <w:pPr>
              <w:jc w:val="center"/>
              <w:rPr>
                <w:b/>
                <w:bCs/>
              </w:rPr>
            </w:pPr>
            <w:r w:rsidRPr="00EC2509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EC2509" w:rsidRDefault="00C534D3" w:rsidP="0034220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</w:tr>
      <w:tr w:rsidR="00C534D3" w:rsidRPr="0058660B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C534D3" w:rsidRDefault="00C534D3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  <w:rPr>
                <w:bCs/>
              </w:rPr>
            </w:pPr>
            <w:r w:rsidRPr="0058660B">
              <w:rPr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AC3628">
            <w:pPr>
              <w:jc w:val="center"/>
            </w:pPr>
            <w:r>
              <w:t xml:space="preserve">                           6,0</w:t>
            </w:r>
          </w:p>
        </w:tc>
      </w:tr>
      <w:tr w:rsidR="00C534D3" w:rsidRPr="0058660B" w:rsidTr="00515106">
        <w:trPr>
          <w:gridAfter w:val="2"/>
          <w:wAfter w:w="1447" w:type="dxa"/>
          <w:trHeight w:val="1410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C534D3" w:rsidRDefault="00C534D3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6,0</w:t>
            </w:r>
          </w:p>
        </w:tc>
      </w:tr>
      <w:tr w:rsidR="00C534D3" w:rsidRPr="0058660B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C534D3" w:rsidRDefault="00C534D3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42000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6,0</w:t>
            </w:r>
          </w:p>
        </w:tc>
      </w:tr>
      <w:tr w:rsidR="00C534D3" w:rsidRPr="0058660B" w:rsidTr="00515106">
        <w:trPr>
          <w:gridAfter w:val="2"/>
          <w:wAfter w:w="1447" w:type="dxa"/>
          <w:trHeight w:val="617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852" w:type="dxa"/>
          </w:tcPr>
          <w:p w:rsidR="00C534D3" w:rsidRDefault="00C534D3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42200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6,0</w:t>
            </w:r>
          </w:p>
        </w:tc>
      </w:tr>
      <w:tr w:rsidR="00C534D3" w:rsidRPr="0058660B" w:rsidTr="00515106">
        <w:trPr>
          <w:gridAfter w:val="2"/>
          <w:wAfter w:w="1447" w:type="dxa"/>
          <w:trHeight w:val="1136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C534D3" w:rsidRDefault="00C534D3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01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r w:rsidRPr="0058660B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42200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jc w:val="center"/>
            </w:pPr>
            <w:r w:rsidRPr="0058660B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jc w:val="right"/>
            </w:pPr>
            <w:r>
              <w:t>6,0</w:t>
            </w:r>
          </w:p>
        </w:tc>
      </w:tr>
      <w:tr w:rsidR="00C534D3" w:rsidRPr="0058660B" w:rsidTr="00515106">
        <w:trPr>
          <w:gridAfter w:val="2"/>
          <w:wAfter w:w="1447" w:type="dxa"/>
          <w:trHeight w:val="666"/>
        </w:trPr>
        <w:tc>
          <w:tcPr>
            <w:tcW w:w="3782" w:type="dxa"/>
            <w:gridSpan w:val="2"/>
            <w:vAlign w:val="bottom"/>
          </w:tcPr>
          <w:p w:rsidR="00C534D3" w:rsidRPr="00A06E35" w:rsidRDefault="00C534D3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  <w:bCs/>
              </w:rPr>
              <w:t>Национальная оборона</w:t>
            </w:r>
          </w:p>
        </w:tc>
        <w:tc>
          <w:tcPr>
            <w:tcW w:w="852" w:type="dxa"/>
          </w:tcPr>
          <w:p w:rsidR="00C534D3" w:rsidRDefault="00C534D3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C534D3" w:rsidRPr="00A06E35" w:rsidRDefault="00C534D3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C534D3" w:rsidRPr="00A06E35" w:rsidRDefault="00C534D3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vAlign w:val="bottom"/>
          </w:tcPr>
          <w:p w:rsidR="00C534D3" w:rsidRPr="00A06E35" w:rsidRDefault="00C534D3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373" w:type="dxa"/>
            <w:gridSpan w:val="2"/>
            <w:vAlign w:val="bottom"/>
          </w:tcPr>
          <w:p w:rsidR="00C534D3" w:rsidRPr="00A06E35" w:rsidRDefault="00C534D3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617" w:type="dxa"/>
            <w:gridSpan w:val="2"/>
            <w:vAlign w:val="bottom"/>
          </w:tcPr>
          <w:p w:rsidR="00C534D3" w:rsidRPr="00A06E35" w:rsidRDefault="00C534D3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A06E35" w:rsidRDefault="00C534D3" w:rsidP="00342202">
            <w:pPr>
              <w:spacing w:line="233" w:lineRule="auto"/>
              <w:rPr>
                <w:b/>
              </w:rPr>
            </w:pPr>
            <w:r w:rsidRPr="00A06E35">
              <w:rPr>
                <w:b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A06E35" w:rsidRDefault="00C534D3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1447" w:type="dxa"/>
            <w:gridSpan w:val="3"/>
            <w:vAlign w:val="bottom"/>
          </w:tcPr>
          <w:p w:rsidR="00C534D3" w:rsidRPr="00A06E35" w:rsidRDefault="00C534D3" w:rsidP="00342202">
            <w:pPr>
              <w:spacing w:line="233" w:lineRule="auto"/>
              <w:jc w:val="right"/>
              <w:rPr>
                <w:b/>
              </w:rPr>
            </w:pPr>
            <w:r>
              <w:rPr>
                <w:b/>
              </w:rPr>
              <w:t xml:space="preserve">                  53,8</w:t>
            </w:r>
          </w:p>
        </w:tc>
      </w:tr>
      <w:tr w:rsidR="00C534D3" w:rsidRPr="0043571E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</w:pPr>
            <w:r w:rsidRPr="0058660B">
              <w:t>Мобилизационная и вневойсковая подготовка</w:t>
            </w:r>
          </w:p>
        </w:tc>
        <w:tc>
          <w:tcPr>
            <w:tcW w:w="852" w:type="dxa"/>
          </w:tcPr>
          <w:p w:rsidR="00C534D3" w:rsidRDefault="00C534D3">
            <w:r w:rsidRPr="001D2F8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</w:pP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</w:pP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spacing w:line="233" w:lineRule="auto"/>
            </w:pPr>
            <w:r w:rsidRPr="0058660B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  <w:jc w:val="right"/>
            </w:pPr>
          </w:p>
        </w:tc>
        <w:tc>
          <w:tcPr>
            <w:tcW w:w="1447" w:type="dxa"/>
            <w:gridSpan w:val="3"/>
          </w:tcPr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  <w:r w:rsidRPr="0058660B">
              <w:t>53,8</w:t>
            </w:r>
          </w:p>
        </w:tc>
      </w:tr>
      <w:tr w:rsidR="00C534D3" w:rsidRPr="00B70720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</w:pPr>
            <w:r w:rsidRPr="0058660B"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</w:tcPr>
          <w:p w:rsidR="00C534D3" w:rsidRDefault="00C534D3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spacing w:line="233" w:lineRule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</w:pPr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</w:pP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spacing w:line="233" w:lineRule="auto"/>
            </w:pP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  <w:jc w:val="right"/>
            </w:pPr>
          </w:p>
        </w:tc>
        <w:tc>
          <w:tcPr>
            <w:tcW w:w="1447" w:type="dxa"/>
            <w:gridSpan w:val="3"/>
          </w:tcPr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  <w:r w:rsidRPr="0058660B">
              <w:t>53,8</w:t>
            </w:r>
          </w:p>
        </w:tc>
      </w:tr>
      <w:tr w:rsidR="00C534D3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</w:pPr>
            <w:r w:rsidRPr="0058660B"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</w:tcPr>
          <w:p w:rsidR="00C534D3" w:rsidRDefault="00C534D3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</w:tcPr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  <w:r w:rsidRPr="0058660B">
              <w:t>53,8</w:t>
            </w:r>
          </w:p>
        </w:tc>
      </w:tr>
      <w:tr w:rsidR="00C534D3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</w:pPr>
            <w:r w:rsidRPr="0058660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2" w:type="dxa"/>
          </w:tcPr>
          <w:p w:rsidR="00C534D3" w:rsidRDefault="00C534D3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</w:t>
            </w:r>
          </w:p>
        </w:tc>
        <w:tc>
          <w:tcPr>
            <w:tcW w:w="1447" w:type="dxa"/>
            <w:gridSpan w:val="3"/>
          </w:tcPr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  <w:r w:rsidRPr="0058660B">
              <w:t>53,8</w:t>
            </w:r>
          </w:p>
        </w:tc>
      </w:tr>
      <w:tr w:rsidR="00C534D3" w:rsidRPr="004D7BD4" w:rsidTr="00515106">
        <w:trPr>
          <w:gridAfter w:val="2"/>
          <w:wAfter w:w="1447" w:type="dxa"/>
          <w:trHeight w:val="629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pPr>
              <w:spacing w:line="233" w:lineRule="auto"/>
            </w:pPr>
            <w:r w:rsidRPr="0058660B">
              <w:t>Субвенции</w:t>
            </w:r>
          </w:p>
        </w:tc>
        <w:tc>
          <w:tcPr>
            <w:tcW w:w="852" w:type="dxa"/>
          </w:tcPr>
          <w:p w:rsidR="00C534D3" w:rsidRDefault="00C534D3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530</w:t>
            </w:r>
          </w:p>
        </w:tc>
        <w:tc>
          <w:tcPr>
            <w:tcW w:w="1447" w:type="dxa"/>
            <w:gridSpan w:val="3"/>
          </w:tcPr>
          <w:p w:rsidR="00C534D3" w:rsidRPr="0058660B" w:rsidRDefault="00C534D3" w:rsidP="00342202">
            <w:pPr>
              <w:jc w:val="right"/>
            </w:pPr>
          </w:p>
          <w:p w:rsidR="00C534D3" w:rsidRPr="0058660B" w:rsidRDefault="00C534D3" w:rsidP="00342202">
            <w:pPr>
              <w:jc w:val="right"/>
            </w:pPr>
            <w:r w:rsidRPr="0058660B">
              <w:t>53,8</w:t>
            </w:r>
          </w:p>
        </w:tc>
      </w:tr>
      <w:tr w:rsidR="00C534D3" w:rsidRPr="004D7BD4" w:rsidTr="00515106">
        <w:trPr>
          <w:gridAfter w:val="2"/>
          <w:wAfter w:w="1447" w:type="dxa"/>
          <w:trHeight w:val="753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8A0B20"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C534D3" w:rsidRDefault="00C534D3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 w:rsidRPr="0058660B">
              <w:t>121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               25,7</w:t>
            </w:r>
          </w:p>
        </w:tc>
      </w:tr>
      <w:tr w:rsidR="00C534D3" w:rsidRPr="004D7BD4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C534D3" w:rsidRPr="008A0B20" w:rsidRDefault="00C534D3" w:rsidP="00342202">
            <w:r w:rsidRPr="008A0B2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C534D3" w:rsidRDefault="00C534D3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129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7,8</w:t>
            </w:r>
          </w:p>
        </w:tc>
      </w:tr>
      <w:tr w:rsidR="00C534D3" w:rsidRPr="004D7BD4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C534D3" w:rsidRPr="008A0B20" w:rsidRDefault="00C534D3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C534D3" w:rsidRDefault="00C534D3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02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17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3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 02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58660B">
              <w:t>51180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58660B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20,3</w:t>
            </w:r>
          </w:p>
        </w:tc>
      </w:tr>
      <w:tr w:rsidR="00C534D3" w:rsidRPr="004D7BD4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C534D3" w:rsidRPr="00B70720" w:rsidRDefault="00C534D3" w:rsidP="00342202">
            <w:pPr>
              <w:spacing w:line="233" w:lineRule="auto"/>
              <w:rPr>
                <w:b/>
              </w:rPr>
            </w:pPr>
            <w:r w:rsidRPr="00B70720">
              <w:rPr>
                <w:b/>
                <w:bCs/>
              </w:rPr>
              <w:t>Национальная экономика</w:t>
            </w:r>
          </w:p>
        </w:tc>
        <w:tc>
          <w:tcPr>
            <w:tcW w:w="852" w:type="dxa"/>
          </w:tcPr>
          <w:p w:rsidR="00C534D3" w:rsidRDefault="00C534D3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C534D3" w:rsidRDefault="00C534D3" w:rsidP="00342202">
            <w:pPr>
              <w:spacing w:line="233" w:lineRule="auto"/>
              <w:rPr>
                <w:b/>
              </w:rPr>
            </w:pPr>
          </w:p>
          <w:p w:rsidR="00C534D3" w:rsidRPr="00C25E2C" w:rsidRDefault="00C534D3" w:rsidP="00342202">
            <w:pPr>
              <w:spacing w:line="233" w:lineRule="auto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C534D3" w:rsidRPr="00C25E2C" w:rsidRDefault="00C534D3" w:rsidP="00342202">
            <w:pPr>
              <w:spacing w:line="233" w:lineRule="auto"/>
              <w:rPr>
                <w:b/>
              </w:rPr>
            </w:pPr>
          </w:p>
        </w:tc>
        <w:tc>
          <w:tcPr>
            <w:tcW w:w="456" w:type="dxa"/>
            <w:gridSpan w:val="2"/>
            <w:noWrap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noWrap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C534D3" w:rsidRPr="004D7BD4" w:rsidTr="00515106">
        <w:trPr>
          <w:gridAfter w:val="2"/>
          <w:wAfter w:w="1447" w:type="dxa"/>
          <w:trHeight w:val="315"/>
        </w:trPr>
        <w:tc>
          <w:tcPr>
            <w:tcW w:w="3782" w:type="dxa"/>
            <w:gridSpan w:val="2"/>
            <w:vAlign w:val="bottom"/>
          </w:tcPr>
          <w:p w:rsidR="00C534D3" w:rsidRPr="00B70720" w:rsidRDefault="00C534D3" w:rsidP="00342202">
            <w:pPr>
              <w:spacing w:line="233" w:lineRule="auto"/>
            </w:pPr>
            <w:r w:rsidRPr="00B70720">
              <w:t>Дорожное хозяйство (дорожные фонды)</w:t>
            </w:r>
          </w:p>
        </w:tc>
        <w:tc>
          <w:tcPr>
            <w:tcW w:w="852" w:type="dxa"/>
          </w:tcPr>
          <w:p w:rsidR="00C534D3" w:rsidRDefault="00C534D3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C534D3" w:rsidRPr="00B70720" w:rsidRDefault="00C534D3" w:rsidP="00342202">
            <w:pPr>
              <w:spacing w:line="233" w:lineRule="auto"/>
            </w:pPr>
            <w:r w:rsidRPr="00B70720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C534D3" w:rsidRPr="00B70720" w:rsidRDefault="00C534D3" w:rsidP="00342202">
            <w:pPr>
              <w:spacing w:line="233" w:lineRule="auto"/>
            </w:pPr>
            <w:r w:rsidRPr="00B70720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C534D3" w:rsidRPr="00B70720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3" w:type="dxa"/>
            <w:gridSpan w:val="2"/>
            <w:noWrap/>
            <w:vAlign w:val="bottom"/>
          </w:tcPr>
          <w:p w:rsidR="00C534D3" w:rsidRPr="00B70720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B70720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B70720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C534D3" w:rsidRPr="00B70720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C534D3" w:rsidRPr="00B70720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</w:t>
            </w:r>
            <w:r w:rsidRPr="00B70720">
              <w:t xml:space="preserve">,0  </w:t>
            </w:r>
          </w:p>
        </w:tc>
      </w:tr>
      <w:tr w:rsidR="00C534D3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755B65" w:rsidRDefault="00C534D3" w:rsidP="00342202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Муниципальная Программа</w:t>
            </w:r>
            <w:r w:rsidRPr="00755B65">
              <w:rPr>
                <w:bCs/>
              </w:rPr>
              <w:t>социально-экономического</w:t>
            </w:r>
          </w:p>
          <w:p w:rsidR="00C534D3" w:rsidRPr="004D7BD4" w:rsidRDefault="00C534D3" w:rsidP="00B50594">
            <w:r>
              <w:rPr>
                <w:bCs/>
              </w:rPr>
              <w:t xml:space="preserve"> развития  Кабае</w:t>
            </w:r>
            <w:r w:rsidRPr="00755B65">
              <w:rPr>
                <w:bCs/>
              </w:rPr>
              <w:t>вского сельс</w:t>
            </w:r>
            <w:r>
              <w:rPr>
                <w:bCs/>
              </w:rPr>
              <w:t>кого поселения на 2015-2017 годы</w:t>
            </w:r>
          </w:p>
        </w:tc>
        <w:tc>
          <w:tcPr>
            <w:tcW w:w="852" w:type="dxa"/>
          </w:tcPr>
          <w:p w:rsidR="00C534D3" w:rsidRDefault="00C534D3">
            <w:r w:rsidRPr="004F6CEF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C534D3" w:rsidRPr="004D7BD4" w:rsidTr="00515106">
        <w:trPr>
          <w:gridAfter w:val="2"/>
          <w:wAfter w:w="1447" w:type="dxa"/>
          <w:trHeight w:val="1020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B50594">
            <w:r>
              <w:t>Подпрограмма «Развитие внутрипоселковых дорог в Кабаевском сельском поселении на 2015-2017 годы»</w:t>
            </w:r>
          </w:p>
        </w:tc>
        <w:tc>
          <w:tcPr>
            <w:tcW w:w="852" w:type="dxa"/>
          </w:tcPr>
          <w:p w:rsidR="00C534D3" w:rsidRDefault="00C534D3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4D7BD4" w:rsidRDefault="00C534D3" w:rsidP="00342202">
            <w:pPr>
              <w:jc w:val="center"/>
            </w:pP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4D7BD4" w:rsidRDefault="00C534D3" w:rsidP="00342202">
            <w:pPr>
              <w:jc w:val="center"/>
            </w:pP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C534D3" w:rsidRPr="004D7BD4" w:rsidTr="00515106">
        <w:trPr>
          <w:gridAfter w:val="2"/>
          <w:wAfter w:w="1447" w:type="dxa"/>
          <w:trHeight w:val="103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852" w:type="dxa"/>
          </w:tcPr>
          <w:p w:rsidR="00C534D3" w:rsidRDefault="00C534D3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noWrap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noWrap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C534D3" w:rsidRPr="004D7BD4" w:rsidTr="00515106">
        <w:trPr>
          <w:gridAfter w:val="2"/>
          <w:wAfter w:w="1447" w:type="dxa"/>
          <w:trHeight w:val="64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C534D3" w:rsidRDefault="00C534D3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42000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C534D3" w:rsidRPr="0043571E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C534D3" w:rsidRPr="0058660B" w:rsidRDefault="00C534D3" w:rsidP="00342202">
            <w:r w:rsidRPr="004D7BD4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2" w:type="dxa"/>
          </w:tcPr>
          <w:p w:rsidR="00C534D3" w:rsidRDefault="00C534D3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>
              <w:t>42010</w:t>
            </w:r>
          </w:p>
        </w:tc>
        <w:tc>
          <w:tcPr>
            <w:tcW w:w="756" w:type="dxa"/>
            <w:gridSpan w:val="2"/>
            <w:vAlign w:val="bottom"/>
          </w:tcPr>
          <w:p w:rsidR="00C534D3" w:rsidRDefault="00C534D3" w:rsidP="00342202">
            <w:pPr>
              <w:jc w:val="center"/>
            </w:pP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C534D3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58660B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C534D3" w:rsidRDefault="00C534D3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09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42010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>
              <w:t>244</w:t>
            </w: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1,0</w:t>
            </w:r>
          </w:p>
        </w:tc>
      </w:tr>
      <w:tr w:rsidR="00C534D3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C534D3" w:rsidRPr="008F1D08" w:rsidRDefault="00C534D3" w:rsidP="00342202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Другие вопросы в области национальной экономики</w:t>
            </w:r>
          </w:p>
        </w:tc>
        <w:tc>
          <w:tcPr>
            <w:tcW w:w="852" w:type="dxa"/>
          </w:tcPr>
          <w:p w:rsidR="00C534D3" w:rsidRDefault="00C534D3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C534D3" w:rsidRPr="008F1D08" w:rsidRDefault="00C534D3" w:rsidP="00342202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C534D3" w:rsidRPr="008F1D08" w:rsidRDefault="00C534D3" w:rsidP="00342202">
            <w:pPr>
              <w:spacing w:line="233" w:lineRule="auto"/>
              <w:rPr>
                <w:b/>
              </w:rPr>
            </w:pPr>
            <w:r w:rsidRPr="008F1D08">
              <w:rPr>
                <w:b/>
              </w:rPr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E54550" w:rsidRDefault="00C534D3" w:rsidP="00342202">
            <w:pPr>
              <w:spacing w:line="233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3" w:type="dxa"/>
            <w:gridSpan w:val="2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3571E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C534D3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B50594">
            <w:r w:rsidRPr="00755B65">
              <w:rPr>
                <w:bCs/>
              </w:rPr>
              <w:t xml:space="preserve">Муниципальная  программа развития и поддержки субъектов малого и </w:t>
            </w:r>
            <w:r>
              <w:rPr>
                <w:bCs/>
              </w:rPr>
              <w:t>среднего предпринимательства в Кабае</w:t>
            </w:r>
            <w:r w:rsidRPr="00755B65">
              <w:rPr>
                <w:bCs/>
              </w:rPr>
              <w:t>вском сельском поселении Дубенского муниципального района РМ на 2016-2018 годы</w:t>
            </w:r>
          </w:p>
        </w:tc>
        <w:tc>
          <w:tcPr>
            <w:tcW w:w="852" w:type="dxa"/>
          </w:tcPr>
          <w:p w:rsidR="00C534D3" w:rsidRDefault="00C534D3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>1,0</w:t>
            </w:r>
          </w:p>
        </w:tc>
      </w:tr>
      <w:tr w:rsidR="00C534D3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Основное мероприятие "Организация проведения проффессиональных праздников"</w:t>
            </w:r>
          </w:p>
        </w:tc>
        <w:tc>
          <w:tcPr>
            <w:tcW w:w="852" w:type="dxa"/>
          </w:tcPr>
          <w:p w:rsidR="00C534D3" w:rsidRDefault="00C534D3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 w:rsidRPr="004D7BD4">
              <w:t>1,0</w:t>
            </w:r>
          </w:p>
        </w:tc>
      </w:tr>
      <w:tr w:rsidR="00C534D3" w:rsidRPr="004D7BD4" w:rsidTr="00515106">
        <w:trPr>
          <w:gridAfter w:val="2"/>
          <w:wAfter w:w="1447" w:type="dxa"/>
          <w:trHeight w:val="104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852" w:type="dxa"/>
          </w:tcPr>
          <w:p w:rsidR="00C534D3" w:rsidRDefault="00C534D3">
            <w:r w:rsidRPr="00C24BA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42060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 w:rsidRPr="004D7BD4">
              <w:t>1,0</w:t>
            </w:r>
          </w:p>
        </w:tc>
      </w:tr>
      <w:tr w:rsidR="00C534D3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C534D3" w:rsidRDefault="00C534D3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04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12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08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42060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244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 w:rsidRPr="004D7BD4">
              <w:t>1,0</w:t>
            </w:r>
          </w:p>
        </w:tc>
      </w:tr>
      <w:tr w:rsidR="00C534D3" w:rsidRPr="004D7BD4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C534D3" w:rsidRPr="007C5F21" w:rsidRDefault="00C534D3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2" w:type="dxa"/>
          </w:tcPr>
          <w:p w:rsidR="00C534D3" w:rsidRDefault="00C534D3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C534D3" w:rsidRPr="007C5F21" w:rsidRDefault="00C534D3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7C5F21" w:rsidRDefault="00C534D3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C534D3" w:rsidRPr="007C5F21" w:rsidRDefault="00C534D3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C534D3" w:rsidRPr="007C5F21" w:rsidRDefault="00C534D3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C534D3" w:rsidRPr="007C5F21" w:rsidRDefault="00C534D3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7C5F21" w:rsidRDefault="00C534D3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7C5F21" w:rsidRDefault="00C534D3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3571E" w:rsidRDefault="00C534D3" w:rsidP="00D2408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120,8</w:t>
            </w:r>
          </w:p>
        </w:tc>
      </w:tr>
      <w:tr w:rsidR="00C534D3" w:rsidRPr="004D7BD4" w:rsidTr="00515106">
        <w:trPr>
          <w:gridAfter w:val="2"/>
          <w:wAfter w:w="1447" w:type="dxa"/>
          <w:trHeight w:val="779"/>
        </w:trPr>
        <w:tc>
          <w:tcPr>
            <w:tcW w:w="3782" w:type="dxa"/>
            <w:gridSpan w:val="2"/>
            <w:vAlign w:val="bottom"/>
          </w:tcPr>
          <w:p w:rsidR="00C534D3" w:rsidRPr="007C5F21" w:rsidRDefault="00C534D3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Коммунальное хозяйство</w:t>
            </w:r>
          </w:p>
        </w:tc>
        <w:tc>
          <w:tcPr>
            <w:tcW w:w="852" w:type="dxa"/>
          </w:tcPr>
          <w:p w:rsidR="00C534D3" w:rsidRDefault="00C534D3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C534D3" w:rsidRPr="007C5F21" w:rsidRDefault="00C534D3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7C5F21" w:rsidRDefault="00C534D3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7C5F21" w:rsidRDefault="00C534D3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C534D3" w:rsidRPr="007C5F21" w:rsidRDefault="00C534D3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C534D3" w:rsidRPr="007C5F21" w:rsidRDefault="00C534D3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7C5F21" w:rsidRDefault="00C534D3" w:rsidP="00342202">
            <w:pPr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7C5F21" w:rsidRDefault="00C534D3" w:rsidP="00342202">
            <w:pPr>
              <w:jc w:val="center"/>
              <w:rPr>
                <w:b/>
                <w:bCs/>
              </w:rPr>
            </w:pPr>
            <w:r w:rsidRPr="007C5F2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3571E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120,8</w:t>
            </w:r>
          </w:p>
        </w:tc>
      </w:tr>
      <w:tr w:rsidR="00C534D3" w:rsidRPr="0043571E" w:rsidTr="00515106">
        <w:trPr>
          <w:gridAfter w:val="2"/>
          <w:wAfter w:w="1447" w:type="dxa"/>
          <w:trHeight w:val="640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755B65">
              <w:t xml:space="preserve">Муниципальная программа « Устойчивое развитие </w:t>
            </w:r>
            <w:r>
              <w:t>Кабаев</w:t>
            </w:r>
            <w:r w:rsidRPr="00755B65">
              <w:t>ского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852" w:type="dxa"/>
          </w:tcPr>
          <w:p w:rsidR="00C534D3" w:rsidRDefault="00C534D3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 w:rsidRPr="004D7BD4">
              <w:t xml:space="preserve">1,0 </w:t>
            </w:r>
          </w:p>
        </w:tc>
      </w:tr>
      <w:tr w:rsidR="00C534D3" w:rsidRPr="0043571E" w:rsidTr="00515106">
        <w:trPr>
          <w:gridAfter w:val="2"/>
          <w:wAfter w:w="1447" w:type="dxa"/>
          <w:trHeight w:val="564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Основное мероприятие "Водоснабжение сельской местности"</w:t>
            </w:r>
          </w:p>
        </w:tc>
        <w:tc>
          <w:tcPr>
            <w:tcW w:w="852" w:type="dxa"/>
          </w:tcPr>
          <w:p w:rsidR="00C534D3" w:rsidRDefault="00C534D3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 w:rsidRPr="004D7BD4">
              <w:t xml:space="preserve">1,0 </w:t>
            </w:r>
          </w:p>
        </w:tc>
      </w:tr>
      <w:tr w:rsidR="00C534D3" w:rsidRPr="004D7BD4" w:rsidTr="00515106">
        <w:trPr>
          <w:gridAfter w:val="2"/>
          <w:wAfter w:w="1447" w:type="dxa"/>
          <w:trHeight w:val="1760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C534D3" w:rsidRDefault="00C534D3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26000</w:t>
            </w:r>
          </w:p>
        </w:tc>
        <w:tc>
          <w:tcPr>
            <w:tcW w:w="756" w:type="dxa"/>
            <w:gridSpan w:val="2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 w:rsidRPr="004D7BD4">
              <w:t xml:space="preserve">1,0 </w:t>
            </w:r>
          </w:p>
        </w:tc>
      </w:tr>
      <w:tr w:rsidR="00C534D3" w:rsidRPr="004D7BD4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852" w:type="dxa"/>
          </w:tcPr>
          <w:p w:rsidR="00C534D3" w:rsidRDefault="00C534D3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26260</w:t>
            </w:r>
          </w:p>
        </w:tc>
        <w:tc>
          <w:tcPr>
            <w:tcW w:w="756" w:type="dxa"/>
            <w:gridSpan w:val="2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>
              <w:t>1,0</w:t>
            </w:r>
          </w:p>
        </w:tc>
      </w:tr>
      <w:tr w:rsidR="00C534D3" w:rsidRPr="004D7BD4" w:rsidTr="00515106">
        <w:trPr>
          <w:gridAfter w:val="2"/>
          <w:wAfter w:w="1447" w:type="dxa"/>
          <w:trHeight w:val="490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2" w:type="dxa"/>
          </w:tcPr>
          <w:p w:rsidR="00C534D3" w:rsidRDefault="00C534D3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02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jc w:val="right"/>
            </w:pPr>
            <w:r w:rsidRPr="004D7BD4">
              <w:t>13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26260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right"/>
            </w:pPr>
            <w:r w:rsidRPr="004D7BD4">
              <w:t>414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 w:rsidRPr="004D7BD4">
              <w:t xml:space="preserve">1,0 </w:t>
            </w:r>
          </w:p>
        </w:tc>
      </w:tr>
      <w:tr w:rsidR="00C534D3" w:rsidRPr="004D7BD4" w:rsidTr="00515106">
        <w:trPr>
          <w:gridAfter w:val="2"/>
          <w:wAfter w:w="1447" w:type="dxa"/>
          <w:trHeight w:val="746"/>
        </w:trPr>
        <w:tc>
          <w:tcPr>
            <w:tcW w:w="3782" w:type="dxa"/>
            <w:gridSpan w:val="2"/>
            <w:vAlign w:val="bottom"/>
          </w:tcPr>
          <w:p w:rsidR="00C534D3" w:rsidRPr="00905EC3" w:rsidRDefault="00C534D3" w:rsidP="00342202">
            <w:pPr>
              <w:spacing w:line="233" w:lineRule="auto"/>
              <w:rPr>
                <w:b/>
              </w:rPr>
            </w:pPr>
            <w:r w:rsidRPr="00905EC3">
              <w:rPr>
                <w:b/>
              </w:rPr>
              <w:t>Благоустройство</w:t>
            </w:r>
          </w:p>
        </w:tc>
        <w:tc>
          <w:tcPr>
            <w:tcW w:w="852" w:type="dxa"/>
          </w:tcPr>
          <w:p w:rsidR="00C534D3" w:rsidRDefault="00C534D3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C534D3" w:rsidRPr="005B4F6F" w:rsidRDefault="00C534D3" w:rsidP="00342202">
            <w:pPr>
              <w:spacing w:line="233" w:lineRule="auto"/>
            </w:pPr>
            <w:r w:rsidRPr="005B4F6F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5B4F6F" w:rsidRDefault="00C534D3" w:rsidP="00342202">
            <w:pPr>
              <w:spacing w:line="233" w:lineRule="auto"/>
            </w:pPr>
            <w:r w:rsidRPr="005B4F6F">
              <w:t>03</w:t>
            </w:r>
          </w:p>
        </w:tc>
        <w:tc>
          <w:tcPr>
            <w:tcW w:w="456" w:type="dxa"/>
            <w:gridSpan w:val="2"/>
            <w:noWrap/>
            <w:vAlign w:val="bottom"/>
          </w:tcPr>
          <w:p w:rsidR="00C534D3" w:rsidRPr="005B4F6F" w:rsidRDefault="00C534D3" w:rsidP="00342202">
            <w:pPr>
              <w:spacing w:line="233" w:lineRule="auto"/>
            </w:pPr>
            <w:r w:rsidRPr="005B4F6F">
              <w:t> </w:t>
            </w:r>
          </w:p>
        </w:tc>
        <w:tc>
          <w:tcPr>
            <w:tcW w:w="373" w:type="dxa"/>
            <w:gridSpan w:val="2"/>
            <w:noWrap/>
            <w:vAlign w:val="bottom"/>
          </w:tcPr>
          <w:p w:rsidR="00C534D3" w:rsidRPr="005B4F6F" w:rsidRDefault="00C534D3" w:rsidP="00342202">
            <w:pPr>
              <w:spacing w:line="233" w:lineRule="auto"/>
            </w:pPr>
            <w:r w:rsidRPr="005B4F6F"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C534D3" w:rsidRPr="005B4F6F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5B4F6F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5B4F6F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5B4F6F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5B4F6F" w:rsidRDefault="00C534D3" w:rsidP="005B4F6F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C534D3" w:rsidRPr="005B4F6F" w:rsidRDefault="00C534D3" w:rsidP="00D2408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</w:t>
            </w:r>
            <w:r w:rsidRPr="005B4F6F">
              <w:t>,</w:t>
            </w:r>
            <w:r>
              <w:t>8</w:t>
            </w:r>
          </w:p>
        </w:tc>
      </w:tr>
      <w:tr w:rsidR="00C534D3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C534D3" w:rsidRDefault="00C534D3">
            <w:r w:rsidRPr="00532457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C534D3" w:rsidRPr="0043571E" w:rsidTr="00515106">
        <w:trPr>
          <w:gridAfter w:val="2"/>
          <w:wAfter w:w="1447" w:type="dxa"/>
          <w:trHeight w:val="64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C534D3" w:rsidRDefault="00C534D3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D2408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</w:t>
            </w:r>
            <w:r w:rsidRPr="004D7BD4">
              <w:t>,</w:t>
            </w:r>
            <w:r>
              <w:t>8</w:t>
            </w:r>
          </w:p>
        </w:tc>
      </w:tr>
      <w:tr w:rsidR="00C534D3" w:rsidRPr="004D7BD4" w:rsidTr="00515106">
        <w:trPr>
          <w:gridAfter w:val="2"/>
          <w:wAfter w:w="1447" w:type="dxa"/>
          <w:trHeight w:val="1119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jc w:val="left"/>
            </w:pPr>
            <w:r>
              <w:t>Мероприятия по благоустройствутерриторий сельских поселений</w:t>
            </w:r>
          </w:p>
        </w:tc>
        <w:tc>
          <w:tcPr>
            <w:tcW w:w="852" w:type="dxa"/>
          </w:tcPr>
          <w:p w:rsidR="00C534D3" w:rsidRDefault="00C534D3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>
              <w:t>43000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C534D3" w:rsidRPr="004D7BD4" w:rsidTr="00515106">
        <w:trPr>
          <w:gridAfter w:val="2"/>
          <w:wAfter w:w="1447" w:type="dxa"/>
          <w:trHeight w:val="64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jc w:val="left"/>
            </w:pPr>
            <w:r>
              <w:t>Уличное освещение</w:t>
            </w:r>
          </w:p>
        </w:tc>
        <w:tc>
          <w:tcPr>
            <w:tcW w:w="852" w:type="dxa"/>
          </w:tcPr>
          <w:p w:rsidR="00C534D3" w:rsidRDefault="00C534D3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C534D3" w:rsidRPr="004D7BD4" w:rsidTr="00515106">
        <w:trPr>
          <w:gridAfter w:val="2"/>
          <w:wAfter w:w="1447" w:type="dxa"/>
          <w:trHeight w:val="817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C534D3" w:rsidRDefault="00C534D3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03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43010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117,8</w:t>
            </w:r>
          </w:p>
        </w:tc>
      </w:tr>
      <w:tr w:rsidR="00C534D3" w:rsidRPr="004D7BD4" w:rsidTr="00515106">
        <w:trPr>
          <w:gridAfter w:val="2"/>
          <w:wAfter w:w="1447" w:type="dxa"/>
          <w:trHeight w:val="1087"/>
        </w:trPr>
        <w:tc>
          <w:tcPr>
            <w:tcW w:w="3782" w:type="dxa"/>
            <w:gridSpan w:val="2"/>
            <w:vAlign w:val="bottom"/>
          </w:tcPr>
          <w:p w:rsidR="00C534D3" w:rsidRPr="008C460F" w:rsidRDefault="00C534D3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Другие вопросы в области жилищно-коммунального хозяйства</w:t>
            </w:r>
          </w:p>
        </w:tc>
        <w:tc>
          <w:tcPr>
            <w:tcW w:w="852" w:type="dxa"/>
          </w:tcPr>
          <w:p w:rsidR="00C534D3" w:rsidRDefault="00C534D3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C534D3" w:rsidRPr="008C460F" w:rsidRDefault="00C534D3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8C460F" w:rsidRDefault="00C534D3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C534D3" w:rsidRPr="008C460F" w:rsidRDefault="00C534D3" w:rsidP="00342202">
            <w:pPr>
              <w:spacing w:line="233" w:lineRule="auto"/>
              <w:rPr>
                <w:b/>
              </w:rPr>
            </w:pPr>
            <w:r w:rsidRPr="008C460F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1447" w:type="dxa"/>
            <w:gridSpan w:val="3"/>
          </w:tcPr>
          <w:p w:rsidR="00C534D3" w:rsidRDefault="00C534D3" w:rsidP="00342202">
            <w:pPr>
              <w:jc w:val="right"/>
              <w:rPr>
                <w:b/>
              </w:rPr>
            </w:pPr>
          </w:p>
          <w:p w:rsidR="00C534D3" w:rsidRDefault="00C534D3" w:rsidP="00342202">
            <w:pPr>
              <w:jc w:val="right"/>
              <w:rPr>
                <w:b/>
              </w:rPr>
            </w:pPr>
          </w:p>
          <w:p w:rsidR="00C534D3" w:rsidRDefault="00C534D3" w:rsidP="00342202">
            <w:pPr>
              <w:jc w:val="right"/>
            </w:pPr>
            <w:r>
              <w:rPr>
                <w:b/>
              </w:rPr>
              <w:t xml:space="preserve">  2</w:t>
            </w:r>
            <w:r w:rsidRPr="002E3922">
              <w:rPr>
                <w:b/>
              </w:rPr>
              <w:t>,0</w:t>
            </w:r>
          </w:p>
        </w:tc>
      </w:tr>
      <w:tr w:rsidR="00C534D3" w:rsidTr="00515106">
        <w:trPr>
          <w:gridAfter w:val="2"/>
          <w:wAfter w:w="1447" w:type="dxa"/>
          <w:trHeight w:val="2183"/>
        </w:trPr>
        <w:tc>
          <w:tcPr>
            <w:tcW w:w="3782" w:type="dxa"/>
            <w:gridSpan w:val="2"/>
            <w:vAlign w:val="bottom"/>
          </w:tcPr>
          <w:p w:rsidR="00C534D3" w:rsidRPr="00755B65" w:rsidRDefault="00C534D3" w:rsidP="00342202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 xml:space="preserve">Муниципальная  программа «Энергосбережение и повышение энергетической эффективности в  </w:t>
            </w:r>
            <w:r>
              <w:rPr>
                <w:bCs/>
              </w:rPr>
              <w:t>Кабае</w:t>
            </w:r>
            <w:r w:rsidRPr="00755B65">
              <w:rPr>
                <w:bCs/>
              </w:rPr>
              <w:t>вском сельском поселении Дубенского муниципального района Республики Мордовия на 2016-2019гг.</w:t>
            </w:r>
          </w:p>
          <w:p w:rsidR="00C534D3" w:rsidRPr="000A4D7D" w:rsidRDefault="00C534D3" w:rsidP="00342202"/>
        </w:tc>
        <w:tc>
          <w:tcPr>
            <w:tcW w:w="852" w:type="dxa"/>
          </w:tcPr>
          <w:p w:rsidR="00C534D3" w:rsidRDefault="00C534D3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C534D3" w:rsidRPr="000A4D7D" w:rsidRDefault="00C534D3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0A4D7D" w:rsidRDefault="00C534D3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C534D3" w:rsidRPr="000A4D7D" w:rsidRDefault="00C534D3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noWrap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C534D3" w:rsidRDefault="00C534D3" w:rsidP="00342202">
            <w:pPr>
              <w:jc w:val="right"/>
              <w:rPr>
                <w:b/>
              </w:rPr>
            </w:pPr>
          </w:p>
          <w:p w:rsidR="00C534D3" w:rsidRDefault="00C534D3" w:rsidP="00342202">
            <w:pPr>
              <w:jc w:val="right"/>
              <w:rPr>
                <w:b/>
              </w:rPr>
            </w:pPr>
          </w:p>
          <w:p w:rsidR="00C534D3" w:rsidRDefault="00C534D3" w:rsidP="00342202">
            <w:pPr>
              <w:jc w:val="right"/>
              <w:rPr>
                <w:b/>
              </w:rPr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FA6797" w:rsidRDefault="00C534D3" w:rsidP="00342202">
            <w:pPr>
              <w:jc w:val="right"/>
            </w:pPr>
            <w:r w:rsidRPr="00FA6797">
              <w:t>1,0</w:t>
            </w:r>
          </w:p>
        </w:tc>
      </w:tr>
      <w:tr w:rsidR="00C534D3" w:rsidRPr="00FA6797" w:rsidTr="00515106">
        <w:trPr>
          <w:gridAfter w:val="2"/>
          <w:wAfter w:w="1447" w:type="dxa"/>
          <w:trHeight w:val="847"/>
        </w:trPr>
        <w:tc>
          <w:tcPr>
            <w:tcW w:w="3782" w:type="dxa"/>
            <w:gridSpan w:val="2"/>
            <w:vAlign w:val="bottom"/>
          </w:tcPr>
          <w:p w:rsidR="00C534D3" w:rsidRPr="000A4D7D" w:rsidRDefault="00C534D3" w:rsidP="00342202">
            <w:r w:rsidRPr="000A4D7D">
              <w:t xml:space="preserve">Основное мероприятие "Модернизация  внутреннего освещения " </w:t>
            </w:r>
          </w:p>
        </w:tc>
        <w:tc>
          <w:tcPr>
            <w:tcW w:w="852" w:type="dxa"/>
          </w:tcPr>
          <w:p w:rsidR="00C534D3" w:rsidRDefault="00C534D3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C534D3" w:rsidRPr="000A4D7D" w:rsidRDefault="00C534D3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0A4D7D" w:rsidRDefault="00C534D3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C534D3" w:rsidRPr="000A4D7D" w:rsidRDefault="00C534D3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756" w:type="dxa"/>
            <w:gridSpan w:val="2"/>
            <w:noWrap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FA6797" w:rsidRDefault="00C534D3" w:rsidP="00342202">
            <w:pPr>
              <w:jc w:val="right"/>
            </w:pPr>
            <w:r w:rsidRPr="00FA6797">
              <w:t>1,0</w:t>
            </w:r>
          </w:p>
        </w:tc>
      </w:tr>
      <w:tr w:rsidR="00C534D3" w:rsidRPr="00FA6797" w:rsidTr="00515106">
        <w:trPr>
          <w:gridAfter w:val="2"/>
          <w:wAfter w:w="1447" w:type="dxa"/>
          <w:trHeight w:val="847"/>
        </w:trPr>
        <w:tc>
          <w:tcPr>
            <w:tcW w:w="3782" w:type="dxa"/>
            <w:gridSpan w:val="2"/>
            <w:vAlign w:val="bottom"/>
          </w:tcPr>
          <w:p w:rsidR="00C534D3" w:rsidRPr="000A4D7D" w:rsidRDefault="00C534D3" w:rsidP="00342202">
            <w:r w:rsidRPr="004D7BD4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C534D3" w:rsidRDefault="00C534D3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C534D3" w:rsidRPr="000A4D7D" w:rsidRDefault="00C534D3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0A4D7D" w:rsidRDefault="00C534D3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C534D3" w:rsidRPr="000A4D7D" w:rsidRDefault="00C534D3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42000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  <w:r>
              <w:t>1,0</w:t>
            </w:r>
          </w:p>
        </w:tc>
      </w:tr>
      <w:tr w:rsidR="00C534D3" w:rsidRPr="00FA6797" w:rsidTr="00515106">
        <w:trPr>
          <w:gridAfter w:val="2"/>
          <w:wAfter w:w="1447" w:type="dxa"/>
          <w:trHeight w:val="847"/>
        </w:trPr>
        <w:tc>
          <w:tcPr>
            <w:tcW w:w="3782" w:type="dxa"/>
            <w:gridSpan w:val="2"/>
            <w:vAlign w:val="bottom"/>
          </w:tcPr>
          <w:p w:rsidR="00C534D3" w:rsidRPr="000A4D7D" w:rsidRDefault="00C534D3" w:rsidP="00342202">
            <w:r w:rsidRPr="000A4D7D">
              <w:t>Мероприятия по энергосбережению и повышению энергоэффективности</w:t>
            </w:r>
          </w:p>
        </w:tc>
        <w:tc>
          <w:tcPr>
            <w:tcW w:w="852" w:type="dxa"/>
          </w:tcPr>
          <w:p w:rsidR="00C534D3" w:rsidRDefault="00C534D3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C534D3" w:rsidRPr="000A4D7D" w:rsidRDefault="00C534D3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0A4D7D" w:rsidRDefault="00C534D3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C534D3" w:rsidRPr="000A4D7D" w:rsidRDefault="00C534D3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noWrap/>
          </w:tcPr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FA6797" w:rsidRDefault="00C534D3" w:rsidP="00342202">
            <w:pPr>
              <w:jc w:val="right"/>
            </w:pPr>
            <w:r w:rsidRPr="00FA6797">
              <w:t>1,0</w:t>
            </w:r>
          </w:p>
        </w:tc>
      </w:tr>
      <w:tr w:rsidR="00C534D3" w:rsidRPr="00FA6797" w:rsidTr="00515106">
        <w:trPr>
          <w:gridAfter w:val="2"/>
          <w:wAfter w:w="1447" w:type="dxa"/>
          <w:trHeight w:val="847"/>
        </w:trPr>
        <w:tc>
          <w:tcPr>
            <w:tcW w:w="3782" w:type="dxa"/>
            <w:gridSpan w:val="2"/>
            <w:vAlign w:val="bottom"/>
          </w:tcPr>
          <w:p w:rsidR="00C534D3" w:rsidRPr="000A4D7D" w:rsidRDefault="00C534D3" w:rsidP="00342202">
            <w:r w:rsidRPr="000A4D7D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C534D3" w:rsidRDefault="00C534D3">
            <w:r w:rsidRPr="003A2FD8">
              <w:t>913</w:t>
            </w:r>
          </w:p>
        </w:tc>
        <w:tc>
          <w:tcPr>
            <w:tcW w:w="509" w:type="dxa"/>
            <w:vAlign w:val="bottom"/>
          </w:tcPr>
          <w:p w:rsidR="00C534D3" w:rsidRPr="000A4D7D" w:rsidRDefault="00C534D3" w:rsidP="00342202">
            <w:pPr>
              <w:jc w:val="center"/>
            </w:pPr>
            <w:r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0A4D7D" w:rsidRDefault="00C534D3" w:rsidP="00342202">
            <w:pPr>
              <w:jc w:val="center"/>
            </w:pPr>
            <w:r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C534D3" w:rsidRPr="000A4D7D" w:rsidRDefault="00C534D3" w:rsidP="00342202">
            <w:pPr>
              <w:jc w:val="center"/>
            </w:pPr>
            <w:r w:rsidRPr="000A4D7D">
              <w:t>10</w:t>
            </w:r>
          </w:p>
        </w:tc>
        <w:tc>
          <w:tcPr>
            <w:tcW w:w="373" w:type="dxa"/>
            <w:gridSpan w:val="2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02</w:t>
            </w:r>
          </w:p>
        </w:tc>
        <w:tc>
          <w:tcPr>
            <w:tcW w:w="816" w:type="dxa"/>
            <w:gridSpan w:val="3"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42090</w:t>
            </w:r>
          </w:p>
        </w:tc>
        <w:tc>
          <w:tcPr>
            <w:tcW w:w="756" w:type="dxa"/>
            <w:gridSpan w:val="2"/>
            <w:noWrap/>
            <w:vAlign w:val="bottom"/>
          </w:tcPr>
          <w:p w:rsidR="00C534D3" w:rsidRDefault="00C534D3" w:rsidP="00342202">
            <w:pPr>
              <w:widowControl/>
              <w:adjustRightInd/>
              <w:spacing w:line="240" w:lineRule="auto"/>
              <w:textAlignment w:val="auto"/>
            </w:pPr>
            <w:r>
              <w:t>244</w:t>
            </w:r>
          </w:p>
        </w:tc>
        <w:tc>
          <w:tcPr>
            <w:tcW w:w="1447" w:type="dxa"/>
            <w:gridSpan w:val="3"/>
            <w:noWrap/>
          </w:tcPr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FA6797" w:rsidRDefault="00C534D3" w:rsidP="00342202">
            <w:pPr>
              <w:jc w:val="right"/>
            </w:pPr>
            <w:r w:rsidRPr="00FA6797">
              <w:t>1,0</w:t>
            </w:r>
          </w:p>
        </w:tc>
      </w:tr>
      <w:tr w:rsidR="00C534D3" w:rsidRPr="004D7BD4" w:rsidTr="00515106">
        <w:trPr>
          <w:gridAfter w:val="2"/>
          <w:wAfter w:w="1447" w:type="dxa"/>
          <w:trHeight w:val="632"/>
        </w:trPr>
        <w:tc>
          <w:tcPr>
            <w:tcW w:w="3782" w:type="dxa"/>
            <w:gridSpan w:val="2"/>
            <w:vAlign w:val="bottom"/>
          </w:tcPr>
          <w:p w:rsidR="00C534D3" w:rsidRPr="00755B65" w:rsidRDefault="00C534D3" w:rsidP="00342202">
            <w:pPr>
              <w:pStyle w:val="Default"/>
              <w:jc w:val="center"/>
              <w:rPr>
                <w:bCs/>
              </w:rPr>
            </w:pPr>
            <w:r w:rsidRPr="00755B65">
              <w:rPr>
                <w:bCs/>
              </w:rPr>
              <w:t>Муниципальная  программа «Энергосбережение и повышение э</w:t>
            </w:r>
            <w:r>
              <w:rPr>
                <w:bCs/>
              </w:rPr>
              <w:t>нергетической эффективности в  Кабае</w:t>
            </w:r>
            <w:r w:rsidRPr="00755B65">
              <w:rPr>
                <w:bCs/>
              </w:rPr>
              <w:t>вском сельском поселении Дубенского муниципального района Республики Мордовия на 2016-2019гг.</w:t>
            </w:r>
          </w:p>
          <w:p w:rsidR="00C534D3" w:rsidRPr="004D7BD4" w:rsidRDefault="00C534D3" w:rsidP="00342202">
            <w:pPr>
              <w:spacing w:line="233" w:lineRule="auto"/>
            </w:pPr>
          </w:p>
        </w:tc>
        <w:tc>
          <w:tcPr>
            <w:tcW w:w="852" w:type="dxa"/>
          </w:tcPr>
          <w:p w:rsidR="00C534D3" w:rsidRDefault="00C534D3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 w:rsidRPr="004D7BD4">
              <w:t xml:space="preserve">  1,0</w:t>
            </w:r>
          </w:p>
        </w:tc>
      </w:tr>
      <w:tr w:rsidR="00C534D3" w:rsidRPr="004D7BD4" w:rsidTr="00515106">
        <w:trPr>
          <w:gridAfter w:val="2"/>
          <w:wAfter w:w="1447" w:type="dxa"/>
          <w:trHeight w:val="90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C534D3" w:rsidRDefault="00C534D3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 w:rsidRPr="004D7BD4">
              <w:t xml:space="preserve">  1,0</w:t>
            </w:r>
          </w:p>
        </w:tc>
      </w:tr>
      <w:tr w:rsidR="00C534D3" w:rsidRPr="004D7BD4" w:rsidTr="00515106">
        <w:trPr>
          <w:gridAfter w:val="2"/>
          <w:wAfter w:w="1447" w:type="dxa"/>
          <w:trHeight w:val="2378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852" w:type="dxa"/>
          </w:tcPr>
          <w:p w:rsidR="00C534D3" w:rsidRDefault="00C534D3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 w:rsidRPr="004D7BD4">
              <w:t xml:space="preserve">  1,0</w:t>
            </w:r>
          </w:p>
        </w:tc>
      </w:tr>
      <w:tr w:rsidR="00C534D3" w:rsidRPr="004D7BD4" w:rsidTr="00515106">
        <w:trPr>
          <w:gridAfter w:val="2"/>
          <w:wAfter w:w="1447" w:type="dxa"/>
          <w:trHeight w:val="981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C534D3" w:rsidRDefault="00C534D3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05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12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76290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244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 w:rsidRPr="004D7BD4">
              <w:t xml:space="preserve">  1,0</w:t>
            </w:r>
          </w:p>
        </w:tc>
      </w:tr>
      <w:tr w:rsidR="00C534D3" w:rsidRPr="00BC295D" w:rsidTr="00515106">
        <w:trPr>
          <w:gridAfter w:val="2"/>
          <w:wAfter w:w="1447" w:type="dxa"/>
          <w:trHeight w:val="573"/>
        </w:trPr>
        <w:tc>
          <w:tcPr>
            <w:tcW w:w="3782" w:type="dxa"/>
            <w:gridSpan w:val="2"/>
            <w:vAlign w:val="bottom"/>
          </w:tcPr>
          <w:p w:rsidR="00C534D3" w:rsidRPr="009528E6" w:rsidRDefault="00C534D3" w:rsidP="00342202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 xml:space="preserve">Культура и  кинематография </w:t>
            </w:r>
          </w:p>
        </w:tc>
        <w:tc>
          <w:tcPr>
            <w:tcW w:w="852" w:type="dxa"/>
          </w:tcPr>
          <w:p w:rsidR="00C534D3" w:rsidRDefault="00C534D3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C534D3" w:rsidRPr="009528E6" w:rsidRDefault="00C534D3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C534D3" w:rsidRPr="009528E6" w:rsidRDefault="00C534D3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C534D3" w:rsidRPr="009528E6" w:rsidRDefault="00C534D3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C534D3" w:rsidRPr="009528E6" w:rsidRDefault="00C534D3" w:rsidP="00342202">
            <w:pPr>
              <w:jc w:val="center"/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C534D3" w:rsidRPr="009528E6" w:rsidRDefault="00C534D3" w:rsidP="00342202">
            <w:pPr>
              <w:rPr>
                <w:b/>
              </w:rPr>
            </w:pPr>
            <w:r w:rsidRPr="009528E6">
              <w:rPr>
                <w:b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C534D3" w:rsidRPr="00BC295D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2115,3</w:t>
            </w:r>
          </w:p>
        </w:tc>
      </w:tr>
      <w:tr w:rsidR="00C534D3" w:rsidRPr="00CB5733" w:rsidTr="00515106">
        <w:trPr>
          <w:gridAfter w:val="2"/>
          <w:wAfter w:w="1447" w:type="dxa"/>
          <w:trHeight w:val="553"/>
        </w:trPr>
        <w:tc>
          <w:tcPr>
            <w:tcW w:w="3782" w:type="dxa"/>
            <w:gridSpan w:val="2"/>
            <w:vAlign w:val="bottom"/>
          </w:tcPr>
          <w:p w:rsidR="00C534D3" w:rsidRPr="009528E6" w:rsidRDefault="00C534D3" w:rsidP="00342202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Культура</w:t>
            </w:r>
          </w:p>
        </w:tc>
        <w:tc>
          <w:tcPr>
            <w:tcW w:w="852" w:type="dxa"/>
          </w:tcPr>
          <w:p w:rsidR="00C534D3" w:rsidRDefault="00C534D3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C534D3" w:rsidRPr="009528E6" w:rsidRDefault="00C534D3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C534D3" w:rsidRPr="009528E6" w:rsidRDefault="00C534D3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9528E6" w:rsidRDefault="00C534D3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C534D3" w:rsidRPr="009528E6" w:rsidRDefault="00C534D3" w:rsidP="00342202">
            <w:pPr>
              <w:jc w:val="center"/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C534D3" w:rsidRPr="009528E6" w:rsidRDefault="00C534D3" w:rsidP="00342202">
            <w:pPr>
              <w:rPr>
                <w:b/>
                <w:bCs/>
              </w:rPr>
            </w:pPr>
            <w:r w:rsidRPr="009528E6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C534D3" w:rsidRPr="00CB5733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C534D3" w:rsidRPr="00CB5733" w:rsidRDefault="00C534D3" w:rsidP="00420168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rPr>
                <w:b/>
              </w:rPr>
              <w:t>2115,3</w:t>
            </w:r>
          </w:p>
        </w:tc>
      </w:tr>
      <w:tr w:rsidR="00C534D3" w:rsidRPr="004D7BD4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C534D3" w:rsidRDefault="00C534D3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420168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         1598,4</w:t>
            </w:r>
          </w:p>
        </w:tc>
      </w:tr>
      <w:tr w:rsidR="00C534D3" w:rsidRPr="004D7BD4" w:rsidTr="00515106">
        <w:trPr>
          <w:gridAfter w:val="2"/>
          <w:wAfter w:w="1447" w:type="dxa"/>
          <w:trHeight w:val="1116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C534D3" w:rsidRDefault="00C534D3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>
              <w:t>1598,4</w:t>
            </w:r>
          </w:p>
        </w:tc>
      </w:tr>
      <w:tr w:rsidR="00C534D3" w:rsidRPr="004D7BD4" w:rsidTr="00515106">
        <w:trPr>
          <w:gridAfter w:val="2"/>
          <w:wAfter w:w="1447" w:type="dxa"/>
          <w:trHeight w:val="660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C534D3" w:rsidRDefault="00C534D3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>
              <w:t>1598,4</w:t>
            </w:r>
          </w:p>
        </w:tc>
      </w:tr>
      <w:tr w:rsidR="00C534D3" w:rsidRPr="004D7BD4" w:rsidTr="00515106">
        <w:trPr>
          <w:gridAfter w:val="2"/>
          <w:wAfter w:w="1447" w:type="dxa"/>
          <w:trHeight w:val="67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C534D3" w:rsidRDefault="00C534D3">
            <w:r w:rsidRPr="00E4631E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</w:t>
            </w:r>
            <w:r>
              <w:t>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76000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>
              <w:t>1292,5</w:t>
            </w:r>
          </w:p>
        </w:tc>
      </w:tr>
      <w:tr w:rsidR="00C534D3" w:rsidRPr="004D7BD4" w:rsidTr="00515106">
        <w:trPr>
          <w:gridAfter w:val="2"/>
          <w:wAfter w:w="1447" w:type="dxa"/>
          <w:trHeight w:val="649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C534D3" w:rsidRDefault="00C534D3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r w:rsidRPr="004D7BD4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r w:rsidRPr="004D7BD4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76010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611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A6153F" w:rsidRDefault="00C534D3" w:rsidP="00342202">
            <w:pPr>
              <w:tabs>
                <w:tab w:val="left" w:pos="1220"/>
              </w:tabs>
              <w:jc w:val="right"/>
            </w:pPr>
            <w:r>
              <w:t>1292,5</w:t>
            </w:r>
          </w:p>
        </w:tc>
      </w:tr>
      <w:tr w:rsidR="00C534D3" w:rsidRPr="004D7BD4" w:rsidTr="00515106">
        <w:trPr>
          <w:gridAfter w:val="2"/>
          <w:wAfter w:w="1447" w:type="dxa"/>
          <w:trHeight w:val="98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jc w:val="left"/>
            </w:pPr>
            <w:r w:rsidRPr="004D7BD4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52" w:type="dxa"/>
          </w:tcPr>
          <w:p w:rsidR="00C534D3" w:rsidRDefault="00C534D3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r w:rsidRPr="004D7BD4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r w:rsidRPr="004D7BD4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77000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>
              <w:t>305,9</w:t>
            </w:r>
          </w:p>
        </w:tc>
      </w:tr>
      <w:tr w:rsidR="00C534D3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C534D3" w:rsidRDefault="00C534D3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17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r w:rsidRPr="004D7BD4">
              <w:t>3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r w:rsidRPr="004D7BD4">
              <w:t>03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77100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611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305,9</w:t>
            </w:r>
          </w:p>
        </w:tc>
      </w:tr>
      <w:tr w:rsidR="00C534D3" w:rsidRPr="004D7BD4" w:rsidTr="00515106">
        <w:trPr>
          <w:gridAfter w:val="2"/>
          <w:wAfter w:w="1447" w:type="dxa"/>
          <w:trHeight w:val="699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C534D3" w:rsidRDefault="00C534D3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516,9</w:t>
            </w:r>
          </w:p>
        </w:tc>
      </w:tr>
      <w:tr w:rsidR="00C534D3" w:rsidRPr="004D7BD4" w:rsidTr="00515106">
        <w:trPr>
          <w:gridAfter w:val="2"/>
          <w:wAfter w:w="1447" w:type="dxa"/>
          <w:trHeight w:val="1041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C534D3" w:rsidRDefault="00C534D3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spacing w:line="233" w:lineRule="auto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spacing w:line="233" w:lineRule="auto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textAlignment w:val="auto"/>
            </w:pP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>
              <w:t>516,9</w:t>
            </w:r>
          </w:p>
        </w:tc>
      </w:tr>
      <w:tr w:rsidR="00C534D3" w:rsidRPr="004D7BD4" w:rsidTr="00515106">
        <w:trPr>
          <w:gridAfter w:val="2"/>
          <w:wAfter w:w="1447" w:type="dxa"/>
          <w:trHeight w:val="630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</w:rPr>
            </w:pPr>
            <w:r w:rsidRPr="004D7BD4"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C534D3" w:rsidRDefault="00C534D3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08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61140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widowControl/>
              <w:adjustRightInd/>
              <w:spacing w:line="240" w:lineRule="auto"/>
              <w:jc w:val="left"/>
              <w:textAlignment w:val="auto"/>
            </w:pPr>
            <w:r w:rsidRPr="004D7BD4">
              <w:t> 611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  <w:rPr>
                <w:i/>
              </w:rPr>
            </w:pPr>
          </w:p>
          <w:p w:rsidR="00C534D3" w:rsidRPr="004D7BD4" w:rsidRDefault="00C534D3" w:rsidP="00342202">
            <w:pPr>
              <w:jc w:val="right"/>
              <w:rPr>
                <w:i/>
              </w:rPr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>
              <w:t>516,9</w:t>
            </w:r>
          </w:p>
        </w:tc>
      </w:tr>
      <w:tr w:rsidR="00C534D3" w:rsidRPr="004D7BD4" w:rsidTr="00515106">
        <w:trPr>
          <w:gridAfter w:val="2"/>
          <w:wAfter w:w="1447" w:type="dxa"/>
          <w:trHeight w:val="971"/>
        </w:trPr>
        <w:tc>
          <w:tcPr>
            <w:tcW w:w="3782" w:type="dxa"/>
            <w:gridSpan w:val="2"/>
            <w:vAlign w:val="bottom"/>
          </w:tcPr>
          <w:p w:rsidR="00C534D3" w:rsidRPr="009D6C81" w:rsidRDefault="00C534D3" w:rsidP="00342202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Социальная политика</w:t>
            </w:r>
          </w:p>
        </w:tc>
        <w:tc>
          <w:tcPr>
            <w:tcW w:w="852" w:type="dxa"/>
          </w:tcPr>
          <w:p w:rsidR="00C534D3" w:rsidRDefault="00C534D3">
            <w:r w:rsidRPr="00373512">
              <w:t>913</w:t>
            </w:r>
          </w:p>
        </w:tc>
        <w:tc>
          <w:tcPr>
            <w:tcW w:w="509" w:type="dxa"/>
            <w:vAlign w:val="bottom"/>
          </w:tcPr>
          <w:p w:rsidR="00C534D3" w:rsidRPr="009D6C81" w:rsidRDefault="00C534D3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C534D3" w:rsidRPr="009D6C81" w:rsidRDefault="00C534D3" w:rsidP="00342202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456" w:type="dxa"/>
            <w:gridSpan w:val="2"/>
            <w:vAlign w:val="bottom"/>
          </w:tcPr>
          <w:p w:rsidR="00C534D3" w:rsidRPr="009D6C81" w:rsidRDefault="00C534D3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C534D3" w:rsidRPr="009D6C81" w:rsidRDefault="00C534D3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C534D3" w:rsidRPr="009D6C81" w:rsidRDefault="00C534D3" w:rsidP="00342202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9D6C81" w:rsidRDefault="00C534D3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9D6C81" w:rsidRDefault="00C534D3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1447" w:type="dxa"/>
            <w:gridSpan w:val="3"/>
            <w:vAlign w:val="bottom"/>
          </w:tcPr>
          <w:p w:rsidR="00C534D3" w:rsidRPr="009D6C81" w:rsidRDefault="00C534D3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</w:rPr>
            </w:pPr>
            <w:r>
              <w:rPr>
                <w:b/>
              </w:rPr>
              <w:t>92,5</w:t>
            </w:r>
          </w:p>
        </w:tc>
      </w:tr>
      <w:tr w:rsidR="00C534D3" w:rsidRPr="004D7BD4" w:rsidTr="00515106">
        <w:trPr>
          <w:gridAfter w:val="2"/>
          <w:wAfter w:w="1447" w:type="dxa"/>
          <w:trHeight w:val="945"/>
        </w:trPr>
        <w:tc>
          <w:tcPr>
            <w:tcW w:w="3782" w:type="dxa"/>
            <w:gridSpan w:val="2"/>
            <w:vAlign w:val="bottom"/>
          </w:tcPr>
          <w:p w:rsidR="00C534D3" w:rsidRPr="009D6C81" w:rsidRDefault="00C534D3" w:rsidP="00342202">
            <w:pPr>
              <w:rPr>
                <w:b/>
                <w:bCs/>
              </w:rPr>
            </w:pPr>
            <w:r w:rsidRPr="009D6C81">
              <w:rPr>
                <w:b/>
                <w:bCs/>
              </w:rPr>
              <w:t>Пенсионное обеспечение</w:t>
            </w:r>
          </w:p>
        </w:tc>
        <w:tc>
          <w:tcPr>
            <w:tcW w:w="852" w:type="dxa"/>
          </w:tcPr>
          <w:p w:rsidR="00C534D3" w:rsidRDefault="00C534D3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C534D3" w:rsidRPr="009D6C81" w:rsidRDefault="00C534D3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C534D3" w:rsidRPr="009D6C81" w:rsidRDefault="00C534D3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9D6C81" w:rsidRDefault="00C534D3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373" w:type="dxa"/>
            <w:gridSpan w:val="2"/>
            <w:vAlign w:val="bottom"/>
          </w:tcPr>
          <w:p w:rsidR="00C534D3" w:rsidRPr="009D6C81" w:rsidRDefault="00C534D3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C534D3" w:rsidRPr="009D6C81" w:rsidRDefault="00C534D3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9D6C81" w:rsidRDefault="00C534D3" w:rsidP="00342202">
            <w:pPr>
              <w:jc w:val="center"/>
              <w:rPr>
                <w:b/>
                <w:bCs/>
              </w:rPr>
            </w:pPr>
            <w:r w:rsidRPr="009D6C81">
              <w:rPr>
                <w:b/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9D6C81" w:rsidRDefault="00C534D3" w:rsidP="00342202">
            <w:pPr>
              <w:jc w:val="center"/>
              <w:rPr>
                <w:b/>
              </w:rPr>
            </w:pPr>
            <w:r w:rsidRPr="009D6C81">
              <w:rPr>
                <w:b/>
              </w:rPr>
              <w:t> </w:t>
            </w:r>
          </w:p>
        </w:tc>
        <w:tc>
          <w:tcPr>
            <w:tcW w:w="1447" w:type="dxa"/>
            <w:gridSpan w:val="3"/>
          </w:tcPr>
          <w:p w:rsidR="00C534D3" w:rsidRDefault="00C534D3" w:rsidP="00342202">
            <w:pPr>
              <w:jc w:val="right"/>
              <w:rPr>
                <w:b/>
              </w:rPr>
            </w:pPr>
          </w:p>
          <w:p w:rsidR="00C534D3" w:rsidRDefault="00C534D3" w:rsidP="00342202">
            <w:pPr>
              <w:jc w:val="right"/>
              <w:rPr>
                <w:b/>
              </w:rPr>
            </w:pPr>
          </w:p>
          <w:p w:rsidR="00C534D3" w:rsidRDefault="00C534D3" w:rsidP="00342202">
            <w:pPr>
              <w:jc w:val="right"/>
            </w:pPr>
            <w:r>
              <w:rPr>
                <w:b/>
              </w:rPr>
              <w:t>92,5</w:t>
            </w:r>
          </w:p>
        </w:tc>
      </w:tr>
      <w:tr w:rsidR="00C534D3" w:rsidRPr="004D7BD4" w:rsidTr="00515106">
        <w:trPr>
          <w:gridAfter w:val="2"/>
          <w:wAfter w:w="1447" w:type="dxa"/>
          <w:trHeight w:val="1260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C534D3" w:rsidRDefault="00C534D3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  <w:rPr>
                <w:bCs/>
              </w:rPr>
            </w:pPr>
            <w:r w:rsidRPr="004D7BD4">
              <w:rPr>
                <w:bCs/>
              </w:rPr>
              <w:t> 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>
              <w:t>92,5</w:t>
            </w:r>
          </w:p>
        </w:tc>
      </w:tr>
      <w:tr w:rsidR="00C534D3" w:rsidRPr="004D7BD4" w:rsidTr="00515106">
        <w:trPr>
          <w:gridAfter w:val="2"/>
          <w:wAfter w:w="1447" w:type="dxa"/>
          <w:trHeight w:val="1260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C534D3" w:rsidRDefault="00C534D3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>
              <w:t>92,5</w:t>
            </w:r>
          </w:p>
        </w:tc>
      </w:tr>
      <w:tr w:rsidR="00C534D3" w:rsidRPr="004D7BD4" w:rsidTr="00515106">
        <w:trPr>
          <w:gridAfter w:val="2"/>
          <w:wAfter w:w="1447" w:type="dxa"/>
          <w:trHeight w:val="1260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2" w:type="dxa"/>
          </w:tcPr>
          <w:p w:rsidR="00C534D3" w:rsidRDefault="00C534D3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03000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>
              <w:t>92,5</w:t>
            </w:r>
          </w:p>
        </w:tc>
      </w:tr>
      <w:tr w:rsidR="00C534D3" w:rsidRPr="004D7BD4" w:rsidTr="00515106">
        <w:trPr>
          <w:gridAfter w:val="2"/>
          <w:wAfter w:w="1447" w:type="dxa"/>
          <w:trHeight w:val="721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Доплаты к пенсиям муниципальных служащих Республики Мордовия</w:t>
            </w:r>
          </w:p>
        </w:tc>
        <w:tc>
          <w:tcPr>
            <w:tcW w:w="852" w:type="dxa"/>
          </w:tcPr>
          <w:p w:rsidR="00C534D3" w:rsidRDefault="00C534D3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03010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 </w:t>
            </w:r>
          </w:p>
        </w:tc>
        <w:tc>
          <w:tcPr>
            <w:tcW w:w="1447" w:type="dxa"/>
            <w:gridSpan w:val="3"/>
          </w:tcPr>
          <w:p w:rsidR="00C534D3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>
              <w:t>92,5</w:t>
            </w:r>
          </w:p>
        </w:tc>
      </w:tr>
      <w:tr w:rsidR="00C534D3" w:rsidRPr="004D7BD4" w:rsidTr="00515106">
        <w:trPr>
          <w:gridAfter w:val="2"/>
          <w:wAfter w:w="1447" w:type="dxa"/>
          <w:trHeight w:val="831"/>
        </w:trPr>
        <w:tc>
          <w:tcPr>
            <w:tcW w:w="3782" w:type="dxa"/>
            <w:gridSpan w:val="2"/>
            <w:vAlign w:val="bottom"/>
          </w:tcPr>
          <w:p w:rsidR="00C534D3" w:rsidRPr="004D7BD4" w:rsidRDefault="00C534D3" w:rsidP="00342202">
            <w:r w:rsidRPr="004D7BD4">
              <w:t>Иные пенсии, социальные доплаты к пенсиям</w:t>
            </w:r>
          </w:p>
        </w:tc>
        <w:tc>
          <w:tcPr>
            <w:tcW w:w="852" w:type="dxa"/>
          </w:tcPr>
          <w:p w:rsidR="00C534D3" w:rsidRDefault="00C534D3">
            <w:r w:rsidRPr="00DD6C43">
              <w:t>913</w:t>
            </w:r>
          </w:p>
        </w:tc>
        <w:tc>
          <w:tcPr>
            <w:tcW w:w="509" w:type="dxa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10</w:t>
            </w:r>
          </w:p>
        </w:tc>
        <w:tc>
          <w:tcPr>
            <w:tcW w:w="618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01</w:t>
            </w:r>
          </w:p>
        </w:tc>
        <w:tc>
          <w:tcPr>
            <w:tcW w:w="456" w:type="dxa"/>
            <w:gridSpan w:val="2"/>
            <w:vAlign w:val="bottom"/>
          </w:tcPr>
          <w:p w:rsidR="00C534D3" w:rsidRPr="004D7BD4" w:rsidRDefault="00C534D3" w:rsidP="00342202">
            <w:r w:rsidRPr="004D7BD4">
              <w:t>89</w:t>
            </w:r>
          </w:p>
        </w:tc>
        <w:tc>
          <w:tcPr>
            <w:tcW w:w="373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1</w:t>
            </w:r>
          </w:p>
        </w:tc>
        <w:tc>
          <w:tcPr>
            <w:tcW w:w="617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00</w:t>
            </w:r>
          </w:p>
        </w:tc>
        <w:tc>
          <w:tcPr>
            <w:tcW w:w="816" w:type="dxa"/>
            <w:gridSpan w:val="3"/>
            <w:vAlign w:val="bottom"/>
          </w:tcPr>
          <w:p w:rsidR="00C534D3" w:rsidRPr="004D7BD4" w:rsidRDefault="00C534D3" w:rsidP="00342202">
            <w:r w:rsidRPr="004D7BD4">
              <w:t>03010</w:t>
            </w:r>
          </w:p>
        </w:tc>
        <w:tc>
          <w:tcPr>
            <w:tcW w:w="756" w:type="dxa"/>
            <w:gridSpan w:val="2"/>
            <w:vAlign w:val="bottom"/>
          </w:tcPr>
          <w:p w:rsidR="00C534D3" w:rsidRPr="004D7BD4" w:rsidRDefault="00C534D3" w:rsidP="00342202">
            <w:pPr>
              <w:jc w:val="center"/>
            </w:pPr>
            <w:r w:rsidRPr="004D7BD4">
              <w:t>312</w:t>
            </w:r>
          </w:p>
        </w:tc>
        <w:tc>
          <w:tcPr>
            <w:tcW w:w="1447" w:type="dxa"/>
            <w:gridSpan w:val="3"/>
          </w:tcPr>
          <w:p w:rsidR="00C534D3" w:rsidRPr="004D7BD4" w:rsidRDefault="00C534D3" w:rsidP="00342202">
            <w:pPr>
              <w:jc w:val="right"/>
            </w:pPr>
          </w:p>
          <w:p w:rsidR="00C534D3" w:rsidRDefault="00C534D3" w:rsidP="00342202">
            <w:pPr>
              <w:jc w:val="right"/>
            </w:pPr>
          </w:p>
          <w:p w:rsidR="00C534D3" w:rsidRPr="004D7BD4" w:rsidRDefault="00C534D3" w:rsidP="00342202">
            <w:pPr>
              <w:jc w:val="right"/>
            </w:pPr>
            <w:r>
              <w:t>92,5</w:t>
            </w:r>
          </w:p>
        </w:tc>
      </w:tr>
    </w:tbl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tbl>
      <w:tblPr>
        <w:tblW w:w="10478" w:type="dxa"/>
        <w:tblInd w:w="250" w:type="dxa"/>
        <w:tblLook w:val="0000"/>
      </w:tblPr>
      <w:tblGrid>
        <w:gridCol w:w="5053"/>
        <w:gridCol w:w="456"/>
        <w:gridCol w:w="377"/>
        <w:gridCol w:w="456"/>
        <w:gridCol w:w="816"/>
        <w:gridCol w:w="1949"/>
        <w:gridCol w:w="1371"/>
      </w:tblGrid>
      <w:tr w:rsidR="00C534D3" w:rsidRPr="00CB5733" w:rsidTr="00512695">
        <w:trPr>
          <w:trHeight w:val="300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6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512695">
        <w:trPr>
          <w:trHeight w:val="435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Кабаеского сельского поселения Дубенского муниципального района на 2016 год» от 29.12. 2015 года № 126</w:t>
            </w:r>
          </w:p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512695">
        <w:trPr>
          <w:trHeight w:val="1608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CB5733" w:rsidRDefault="00C534D3" w:rsidP="00CB5733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CB5733" w:rsidTr="00512695">
        <w:trPr>
          <w:trHeight w:val="1277"/>
        </w:trPr>
        <w:tc>
          <w:tcPr>
            <w:tcW w:w="1047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534D3" w:rsidRPr="008B1452" w:rsidRDefault="00C534D3" w:rsidP="001558DA">
            <w:pPr>
              <w:widowControl/>
              <w:adjustRightInd/>
              <w:spacing w:line="240" w:lineRule="auto"/>
              <w:textAlignment w:val="auto"/>
            </w:pPr>
            <w:r w:rsidRPr="008B1452">
              <w:t xml:space="preserve">Распределение бюджетных </w:t>
            </w:r>
            <w:r>
              <w:t>ассигнований бюджета Кабае</w:t>
            </w:r>
            <w:r w:rsidRPr="008B1452">
              <w:t>вского сельского поселения Дубенского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(группамподгруппам) видов расходов классификации расходов бюджетов, а также по разделам и подразделам классификации расходов бюджетов, а также по разделам и подразделам классификации расходов бюджетов на 2016</w:t>
            </w:r>
          </w:p>
          <w:p w:rsidR="00C534D3" w:rsidRPr="008B1452" w:rsidRDefault="00C534D3" w:rsidP="001558DA">
            <w:pPr>
              <w:widowControl/>
              <w:adjustRightInd/>
              <w:spacing w:line="240" w:lineRule="auto"/>
              <w:textAlignment w:val="auto"/>
            </w:pPr>
          </w:p>
          <w:tbl>
            <w:tblPr>
              <w:tblW w:w="100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4346"/>
              <w:gridCol w:w="576"/>
              <w:gridCol w:w="509"/>
              <w:gridCol w:w="809"/>
              <w:gridCol w:w="876"/>
              <w:gridCol w:w="556"/>
              <w:gridCol w:w="772"/>
              <w:gridCol w:w="773"/>
              <w:gridCol w:w="876"/>
            </w:tblGrid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Наименование</w:t>
                  </w:r>
                </w:p>
              </w:tc>
              <w:tc>
                <w:tcPr>
                  <w:tcW w:w="27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ЦСР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Рз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ПРз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Адм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2016 год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1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5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8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7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 w:rsidRPr="008B1452">
                    <w:t>6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ВСЕГО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4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5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6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7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3578,8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Общегосударственные вопросы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 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34560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</w:t>
                  </w:r>
                  <w:r>
                    <w:t>147</w:t>
                  </w:r>
                  <w:r w:rsidRPr="008B1452">
                    <w:t>,</w:t>
                  </w:r>
                  <w:r>
                    <w:t>2</w:t>
                  </w:r>
                </w:p>
              </w:tc>
            </w:tr>
            <w:tr w:rsidR="00C534D3" w:rsidRPr="008B1452" w:rsidTr="00DE7150">
              <w:trPr>
                <w:trHeight w:val="1330"/>
              </w:trPr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Функционирование высшего должностного лица субъекта РФ и органа местного самоуправления муниципальных образований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312,4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312,4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312,4</w:t>
                  </w:r>
                </w:p>
              </w:tc>
            </w:tr>
            <w:tr w:rsidR="00C534D3" w:rsidRPr="008B1452" w:rsidTr="00DE7150">
              <w:trPr>
                <w:trHeight w:val="1279"/>
              </w:trPr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312,4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A0B20" w:rsidRDefault="00C534D3" w:rsidP="00342202">
                  <w:r w:rsidRPr="008A0B20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19</w:t>
                  </w:r>
                  <w:r>
                    <w:t>2,4</w:t>
                  </w:r>
                </w:p>
              </w:tc>
            </w:tr>
            <w:tr w:rsidR="00C534D3" w:rsidRPr="008B1452" w:rsidTr="00DE7150">
              <w:trPr>
                <w:trHeight w:val="1081"/>
              </w:trPr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A0B20" w:rsidRDefault="00C534D3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>
                    <w:t>7600</w:t>
                  </w:r>
                  <w:r w:rsidRPr="0058660B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1</w:t>
                  </w:r>
                  <w:r>
                    <w:t>47,9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A0B20" w:rsidRDefault="00C534D3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76010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F7648C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4</w:t>
                  </w:r>
                  <w:r>
                    <w:t>4,5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left"/>
                  </w:pPr>
                  <w:r w:rsidRPr="004D7BD4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560B">
                  <w:r w:rsidRPr="0058660B">
                    <w:t>7</w:t>
                  </w:r>
                  <w:r>
                    <w:t>700</w:t>
                  </w:r>
                  <w:r w:rsidRPr="0058660B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>
                    <w:t>77000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A0B20" w:rsidRDefault="00C534D3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>
                    <w:t>77100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34560B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92,0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A0B20" w:rsidRDefault="00C534D3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>
                    <w:t>77100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34560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28,0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>
                    <w:t>77100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1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4929E3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B47CC7"/>
                <w:p w:rsidR="00C534D3" w:rsidRPr="008B1452" w:rsidRDefault="00C534D3" w:rsidP="00B47CC7"/>
                <w:p w:rsidR="00C534D3" w:rsidRPr="008B1452" w:rsidRDefault="00C534D3" w:rsidP="00B47CC7"/>
                <w:p w:rsidR="00C534D3" w:rsidRPr="008B1452" w:rsidRDefault="00C534D3" w:rsidP="00B47CC7"/>
                <w:p w:rsidR="00C534D3" w:rsidRPr="008B1452" w:rsidRDefault="00C534D3" w:rsidP="00C43953">
                  <w:pPr>
                    <w:jc w:val="right"/>
                  </w:pP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76000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828,3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76010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107,8</w:t>
                  </w:r>
                </w:p>
              </w:tc>
            </w:tr>
            <w:tr w:rsidR="00C534D3" w:rsidRPr="008B1452" w:rsidTr="00DE7150">
              <w:trPr>
                <w:trHeight w:val="1212"/>
              </w:trPr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A0B20" w:rsidRDefault="00C534D3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76010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32,9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76010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354,3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left"/>
                  </w:pPr>
                  <w:r w:rsidRPr="004D7BD4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76010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354,3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>
                    <w:t>77000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333,2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A0B20" w:rsidRDefault="00C534D3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>
                    <w:t>77100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256,0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A0B20" w:rsidRDefault="00C534D3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>
                    <w:t>77100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77,2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Государственная программа Республики Мордовия "Юстиция и профилактика правонарушений на 2014-2018 годы"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1667F6">
                  <w:r w:rsidRPr="0058660B">
                    <w:t>1</w:t>
                  </w:r>
                  <w:r>
                    <w:t>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/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7C662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0,2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19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0,2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Основное мероприятие "Обеспечение реализации государственных полномочий"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0,2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257698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257698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0,2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77000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1667F6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0,2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77150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2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77150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0,2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6,6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6,6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A0B20" w:rsidRDefault="00C534D3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A0B20" w:rsidRDefault="00C534D3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DA3161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4100</w:t>
                  </w:r>
                  <w:r w:rsidRPr="0058660B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5B113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41120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5B113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3,7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Уплата прочих налогов, сборов и иных платежей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41120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5B113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2,9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Уплата прочих налогов, сборов и иных платежей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41120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2,9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Резервные фонды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41120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39,0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Cs/>
                    </w:rPr>
                  </w:pPr>
                  <w:r w:rsidRPr="00C43953">
                    <w:rPr>
                      <w:bCs/>
                    </w:rPr>
                    <w:t>Резервные фонды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39,0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AA75E0">
                  <w:pPr>
                    <w:jc w:val="center"/>
                  </w:pPr>
                  <w:r>
                    <w:t>39,0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515106">
                  <w:pPr>
                    <w:jc w:val="center"/>
                  </w:pPr>
                  <w:r>
                    <w:t>39,0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AC3628">
                  <w:pPr>
                    <w:jc w:val="center"/>
                  </w:pPr>
                  <w:r>
                    <w:t>39,0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Резервные средства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>
                    <w:t>4114</w:t>
                  </w:r>
                  <w:r w:rsidRPr="0058660B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AC3628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39,0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Другие общегосударственные вопросы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>
                    <w:t>4114</w:t>
                  </w:r>
                  <w:r w:rsidRPr="0058660B"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AA75E0">
                  <w:pPr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6,0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6</w:t>
                  </w:r>
                  <w:r w:rsidRPr="008B1452">
                    <w:t>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6,0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6,0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 xml:space="preserve">Мероприятия по оценке недвижимости, признанию прав и регулированию отношений по муниципальной собственности 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42000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11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6,0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58660B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 w:rsidRPr="0058660B">
                    <w:t>42200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13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t>6,0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  <w:bCs/>
                    </w:rPr>
                    <w:t>Национальная оборона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AA75E0">
                  <w:pPr>
                    <w:jc w:val="center"/>
                  </w:pPr>
                  <w:r w:rsidRPr="0058660B">
                    <w:t>0</w:t>
                  </w:r>
                  <w:r>
                    <w:t>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jc w:val="center"/>
                  </w:pPr>
                  <w:r>
                    <w:t>51180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AA75E0">
                  <w:pPr>
                    <w:jc w:val="center"/>
                  </w:pPr>
                  <w:r w:rsidRPr="008B1452">
                    <w:t>0</w:t>
                  </w:r>
                  <w:r>
                    <w:t>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9D1070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53,8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spacing w:line="233" w:lineRule="auto"/>
                  </w:pPr>
                  <w:r w:rsidRPr="0058660B">
                    <w:t>Мобилизационная и вневойсковая подготовка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spacing w:line="233" w:lineRule="auto"/>
                    <w:rPr>
                      <w:b/>
                    </w:rPr>
                  </w:pP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spacing w:line="233" w:lineRule="auto"/>
                    <w:rPr>
                      <w:b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885AF7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right"/>
                  </w:pPr>
                  <w:r>
                    <w:t>53,8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spacing w:line="233" w:lineRule="auto"/>
                  </w:pPr>
                  <w:r w:rsidRPr="0058660B"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AA75E0">
                  <w:pPr>
                    <w:jc w:val="center"/>
                  </w:pPr>
                  <w:r>
                    <w:t>53,8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spacing w:line="233" w:lineRule="auto"/>
                  </w:pPr>
                  <w:r w:rsidRPr="0058660B">
                    <w:t>Субвенции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  <w:jc w:val="right"/>
                  </w:pPr>
                  <w:r w:rsidRPr="008B1452">
                    <w:t xml:space="preserve">                  53,8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8A0B20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25,7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A0B20" w:rsidRDefault="00C534D3" w:rsidP="00342202">
                  <w:r w:rsidRPr="008A0B20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7,8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A0B20" w:rsidRDefault="00C534D3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 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58660B">
                    <w:t>51180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20,3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04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  <w:r>
                    <w:t>2,0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B70720" w:rsidRDefault="00C534D3" w:rsidP="00C43953">
                  <w:pPr>
                    <w:spacing w:line="233" w:lineRule="auto"/>
                  </w:pPr>
                  <w:r w:rsidRPr="00B70720">
                    <w:t>Дорожное хозяйство (дорожные фонды)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04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09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  <w:r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spacing w:line="240" w:lineRule="auto"/>
                    <w:rPr>
                      <w:bCs/>
                    </w:rPr>
                  </w:pPr>
                  <w:r w:rsidRPr="00C43953">
                    <w:rPr>
                      <w:bCs/>
                    </w:rPr>
                    <w:t>Муниципальная Программа социально-экономического</w:t>
                  </w:r>
                </w:p>
                <w:p w:rsidR="00C534D3" w:rsidRPr="004D7BD4" w:rsidRDefault="00C534D3" w:rsidP="004E193B">
                  <w:r w:rsidRPr="00C43953">
                    <w:rPr>
                      <w:bCs/>
                    </w:rPr>
                    <w:t xml:space="preserve"> развития  </w:t>
                  </w:r>
                  <w:r>
                    <w:rPr>
                      <w:bCs/>
                    </w:rPr>
                    <w:t>Кабае</w:t>
                  </w:r>
                  <w:r w:rsidRPr="00C43953">
                    <w:rPr>
                      <w:bCs/>
                    </w:rPr>
                    <w:t>вского сельского поселения на 2015-2017 годы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B70720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08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B70720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B70720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0/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B70720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09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 xml:space="preserve">                        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4E193B">
                  <w:r>
                    <w:t>Подпрограмма «Развитие внутрипоселковых дорог в Кабаевском сельском поселении на 2015-2017 годы»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643055">
                  <w:pPr>
                    <w:jc w:val="center"/>
                  </w:pPr>
                  <w:r w:rsidRPr="004D7BD4">
                    <w:t>0</w:t>
                  </w:r>
                  <w:r>
                    <w:t>8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4E193B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>
                    <w:t>08</w:t>
                  </w: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>
                    <w:t>0</w:t>
                  </w:r>
                  <w:r w:rsidRPr="004D7BD4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4E193B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</w:pPr>
                  <w:r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Основное направление "Совершествование и  развитие сети автомобильных дорог местного значения"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1,0</w:t>
                  </w:r>
                </w:p>
              </w:tc>
            </w:tr>
            <w:tr w:rsidR="00C534D3" w:rsidRPr="008B1452" w:rsidTr="00DE7150">
              <w:trPr>
                <w:trHeight w:val="740"/>
              </w:trPr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58660B" w:rsidRDefault="00C534D3" w:rsidP="00342202">
                  <w:r w:rsidRPr="004D7BD4"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42000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09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>
                  <w:r w:rsidRPr="003560EF"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</w:t>
                  </w:r>
                  <w:r w:rsidRPr="008B1452">
                    <w:t xml:space="preserve">,0  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58660B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>
                    <w:t>42010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08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42010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4E193B">
                  <w:r w:rsidRPr="00C43953">
                    <w:rPr>
                      <w:bCs/>
                    </w:rPr>
                    <w:t xml:space="preserve">Муниципальная  программа развития и поддержки субъектов малого и среднего предпринимательства в </w:t>
                  </w:r>
                  <w:r>
                    <w:rPr>
                      <w:bCs/>
                    </w:rPr>
                    <w:t>Кабаев</w:t>
                  </w:r>
                  <w:r w:rsidRPr="00C43953">
                    <w:rPr>
                      <w:bCs/>
                    </w:rPr>
                    <w:t>ском сельском поселении Дубенского муниципального района РМ на 2016-2018 годы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spacing w:line="233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Основное мероприятие "Организация проведения профессиональных праздников"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08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Мероприятия по поддержке субъектов малого  и среднего предпринимательства в Республике Мордовия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08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08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42060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09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08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42060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12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C534D3" w:rsidRPr="008B1452" w:rsidTr="00DE7150">
              <w:trPr>
                <w:trHeight w:val="1235"/>
              </w:trPr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Коммунальное хозяйство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FD1CD6">
                  <w:r w:rsidRPr="00755B65">
                    <w:t xml:space="preserve">Муниципальная программа « Устойчивое развитие </w:t>
                  </w:r>
                  <w:r>
                    <w:t>Кабае</w:t>
                  </w:r>
                  <w:r w:rsidRPr="00755B65">
                    <w:t>вского сельского поселения Дубенского муниципального района Республики Мордовия на 2014-2017 годы и на период до 2020 года»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Основное мероприятие "Водоснабжение сельской местности"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8906FE"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8906FE">
                  <w:r w:rsidRPr="008B1452"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bookmarkStart w:id="3" w:name="_GoBack"/>
                  <w:bookmarkEnd w:id="3"/>
                  <w:r w:rsidRPr="004D7BD4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04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12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26000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right"/>
                  </w:pPr>
                  <w:r w:rsidRPr="004D7BD4">
                    <w:t>13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26260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02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1,0</w:t>
                  </w:r>
                </w:p>
              </w:tc>
            </w:tr>
            <w:tr w:rsidR="00C534D3" w:rsidRPr="008B1452" w:rsidTr="00DE7150">
              <w:trPr>
                <w:trHeight w:val="1186"/>
              </w:trPr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Благоустройство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right"/>
                  </w:pPr>
                  <w:r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/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4E193B">
                  <w:pPr>
                    <w:jc w:val="center"/>
                  </w:pPr>
                  <w:r w:rsidRPr="008B1452">
                    <w:t>0</w:t>
                  </w:r>
                  <w:r>
                    <w:t>3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  <w:r>
                    <w:t>913</w:t>
                  </w: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120,8</w:t>
                  </w:r>
                </w:p>
                <w:p w:rsidR="00C534D3" w:rsidRPr="008B1452" w:rsidRDefault="00C534D3" w:rsidP="00C43953">
                  <w:pPr>
                    <w:jc w:val="right"/>
                  </w:pPr>
                  <w:r>
                    <w:t>120,8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spacing w:line="233" w:lineRule="auto"/>
                  </w:pPr>
                  <w:r w:rsidRPr="004D7BD4"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spacing w:line="233" w:lineRule="auto"/>
                  </w:pPr>
                  <w:r w:rsidRPr="004D7BD4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spacing w:line="233" w:lineRule="auto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4E193B">
                  <w:pPr>
                    <w:jc w:val="center"/>
                  </w:pPr>
                  <w:r w:rsidRPr="008B1452">
                    <w:t>0</w:t>
                  </w:r>
                  <w:r>
                    <w:t>3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120,8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left"/>
                  </w:pPr>
                  <w:r>
                    <w:t>Мероприятия по благоустройствутерриторий сельских поселений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spacing w:line="233" w:lineRule="auto"/>
                  </w:pPr>
                  <w:r w:rsidRPr="004D7BD4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spacing w:line="233" w:lineRule="auto"/>
                  </w:pPr>
                  <w:r w:rsidRPr="004D7BD4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>
                    <w:t>03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4C25F3">
                  <w:pPr>
                    <w:jc w:val="center"/>
                  </w:pPr>
                  <w:r>
                    <w:t>120,8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left"/>
                  </w:pPr>
                  <w:r>
                    <w:t>Уличное освещение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>
                    <w:t>43000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4E193B">
                  <w:pPr>
                    <w:jc w:val="center"/>
                  </w:pPr>
                  <w:r w:rsidRPr="008B1452">
                    <w:t>0</w:t>
                  </w:r>
                  <w:r>
                    <w:t>3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120,8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spacing w:line="233" w:lineRule="auto"/>
                  </w:pPr>
                  <w:r w:rsidRPr="004D7BD4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43010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4E193B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120,8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43010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8906FE">
                  <w:r>
                    <w:t>913</w:t>
                  </w:r>
                </w:p>
                <w:p w:rsidR="00C534D3" w:rsidRPr="008B1452" w:rsidRDefault="00C534D3" w:rsidP="008906FE"/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120,8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pStyle w:val="Default"/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 xml:space="preserve">Муниципальная  программа «Энергосбережение и повышение энергетической эффективности в  </w:t>
                  </w:r>
                  <w:r>
                    <w:rPr>
                      <w:bCs/>
                    </w:rPr>
                    <w:t>Кабае</w:t>
                  </w:r>
                  <w:r w:rsidRPr="00C43953">
                    <w:rPr>
                      <w:bCs/>
                    </w:rPr>
                    <w:t>вском сельском поселении Дубенского муниципального района Республики Мордовия на 2016-2019гг.</w:t>
                  </w:r>
                </w:p>
                <w:p w:rsidR="00C534D3" w:rsidRPr="000A4D7D" w:rsidRDefault="00C534D3" w:rsidP="00342202"/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spacing w:line="233" w:lineRule="auto"/>
                    <w:rPr>
                      <w:b/>
                    </w:rPr>
                  </w:pPr>
                  <w:r w:rsidRPr="00C43953">
                    <w:rPr>
                      <w:b/>
                    </w:rPr>
                    <w:t> 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03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142,9  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0A4D7D" w:rsidRDefault="00C534D3" w:rsidP="00342202">
                  <w:r w:rsidRPr="000A4D7D">
                    <w:t xml:space="preserve">Основное мероприятие "Модернизация  внутреннего освещения " 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0A4D7D" w:rsidRDefault="00C534D3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142,9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0A4D7D" w:rsidRDefault="00C534D3" w:rsidP="00342202">
                  <w:r w:rsidRPr="004D7BD4"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0A4D7D" w:rsidRDefault="00C534D3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 xml:space="preserve">  142,9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0A4D7D" w:rsidRDefault="00C534D3" w:rsidP="00342202">
                  <w:r w:rsidRPr="000A4D7D">
                    <w:t>Мероприятия по энергосбережению и повышению энергоэффективности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0A4D7D" w:rsidRDefault="00C534D3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8B1452">
                    <w:t>03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142,9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0A4D7D" w:rsidRDefault="00C534D3" w:rsidP="00342202">
                  <w:r w:rsidRPr="000A4D7D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0A4D7D" w:rsidRDefault="00C534D3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42090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 xml:space="preserve"> 2,0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pStyle w:val="Default"/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Муниципальная  программа «Энергосбережение и повышение э</w:t>
                  </w:r>
                  <w:r>
                    <w:rPr>
                      <w:bCs/>
                    </w:rPr>
                    <w:t>нергетической эффективности в  Кабае</w:t>
                  </w:r>
                  <w:r w:rsidRPr="00C43953">
                    <w:rPr>
                      <w:bCs/>
                    </w:rPr>
                    <w:t>овском сельском поселении Дубенского муниципального района Республики Мордовия на 2016-2019гг.</w:t>
                  </w:r>
                </w:p>
                <w:p w:rsidR="00C534D3" w:rsidRPr="004D7BD4" w:rsidRDefault="00C534D3" w:rsidP="00C43953">
                  <w:pPr>
                    <w:spacing w:line="233" w:lineRule="auto"/>
                  </w:pP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0A4D7D" w:rsidRDefault="00C534D3" w:rsidP="00C43953">
                  <w:pPr>
                    <w:jc w:val="center"/>
                  </w:pPr>
                  <w:r w:rsidRPr="000A4D7D">
                    <w:t>10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B573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02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42090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spacing w:line="233" w:lineRule="auto"/>
                  </w:pPr>
                  <w:r w:rsidRPr="004D7BD4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spacing w:line="233" w:lineRule="auto"/>
                  </w:pPr>
                  <w:r w:rsidRPr="004D7BD4">
                    <w:t>12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spacing w:line="233" w:lineRule="auto"/>
                  </w:pPr>
                  <w:r w:rsidRPr="004D7BD4">
      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spacing w:line="233" w:lineRule="auto"/>
                  </w:pPr>
                  <w:r w:rsidRPr="004D7BD4">
                    <w:t>12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76000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spacing w:line="233" w:lineRule="auto"/>
                  </w:pPr>
                  <w:r w:rsidRPr="004D7BD4"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spacing w:line="233" w:lineRule="auto"/>
                  </w:pPr>
                  <w:r w:rsidRPr="004D7BD4">
                    <w:t>12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 w:rsidRPr="004D7BD4">
                    <w:t>76290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05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 w:rsidRPr="008B1452">
                    <w:t>1,0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 xml:space="preserve">Культура и  кинематография 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>
                    <w:t>08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2115,3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Культура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>
                    <w:t>08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8906FE"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4439AC">
                  <w:pPr>
                    <w:jc w:val="center"/>
                  </w:pPr>
                  <w:r>
                    <w:t>2115,3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>
                    <w:t>17</w:t>
                  </w:r>
                  <w:r w:rsidRPr="008B1452">
                    <w:t> 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>
                    <w:t>3</w:t>
                  </w:r>
                  <w:r w:rsidRPr="008B1452"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B47CC7">
                  <w:r>
                    <w:t>03</w:t>
                  </w:r>
                  <w:r w:rsidRPr="008B1452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textAlignment w:val="auto"/>
                  </w:pPr>
                  <w:r>
                    <w:t>76010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08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>
                    <w:t>01</w:t>
                  </w:r>
                  <w:r w:rsidRPr="008B1452">
                    <w:t> 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1292,5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11CF7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11CF7">
                  <w:r>
                    <w:t>17</w:t>
                  </w:r>
                  <w:r w:rsidRPr="008B1452">
                    <w:t>3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11CF7">
                  <w:r w:rsidRPr="008B1452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11CF7">
                  <w:r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DE7150">
                  <w:pPr>
                    <w:jc w:val="center"/>
                  </w:pPr>
                  <w:r>
                    <w:t>73010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11CF7">
                  <w:pPr>
                    <w:jc w:val="center"/>
                  </w:pPr>
                  <w:r>
                    <w:t>08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DE7150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1</w:t>
                  </w:r>
                  <w:r>
                    <w:t>292,5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left"/>
                  </w:pPr>
                  <w:r w:rsidRPr="004D7BD4"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C534D3" w:rsidRPr="004D7BD4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B47CC7">
                  <w:r w:rsidRPr="008B1452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B47CC7">
                  <w:r>
                    <w:t>77000</w:t>
                  </w:r>
                  <w:r w:rsidRPr="008B1452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DE7150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 xml:space="preserve">  305</w:t>
                  </w:r>
                  <w:r w:rsidRPr="008B1452">
                    <w:t>,</w:t>
                  </w:r>
                  <w:r>
                    <w:t>9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B47CC7">
                  <w:r w:rsidRPr="008B1452">
                    <w:t>17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>
                    <w:t>03</w:t>
                  </w:r>
                  <w:r w:rsidRPr="008B1452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B47CC7">
                  <w:r>
                    <w:t>77000</w:t>
                  </w:r>
                  <w:r w:rsidRPr="008B1452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DE7150">
                  <w:pPr>
                    <w:jc w:val="right"/>
                  </w:pPr>
                  <w:r>
                    <w:t>305,9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spacing w:line="233" w:lineRule="auto"/>
                  </w:pPr>
                  <w:r w:rsidRPr="004D7BD4"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B47CC7">
                  <w:r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B47CC7">
                  <w:r w:rsidRPr="008B1452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DE7150">
                  <w:pPr>
                    <w:jc w:val="right"/>
                  </w:pPr>
                  <w:r>
                    <w:t>516</w:t>
                  </w:r>
                  <w:r w:rsidRPr="008B1452">
                    <w:t>,</w:t>
                  </w:r>
                  <w:r>
                    <w:t>9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spacing w:line="233" w:lineRule="auto"/>
                  </w:pPr>
                  <w:r w:rsidRPr="004D7BD4"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B47CC7">
                  <w:r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B47CC7">
                  <w:r>
                    <w:t>44000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8906FE"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8906FE">
                  <w:r>
                    <w:t xml:space="preserve">          516,9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i/>
                    </w:rPr>
                  </w:pPr>
                  <w:r w:rsidRPr="004D7BD4"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DE7150">
                  <w:r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B47CC7">
                  <w:r w:rsidRPr="008B1452"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B47CC7">
                  <w:r w:rsidRPr="008B1452">
                    <w:t>03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B47CC7">
                  <w:r>
                    <w:t>44000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08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DE7150">
                  <w:pPr>
                    <w:jc w:val="right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516,9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92,5</w:t>
                  </w:r>
                </w:p>
              </w:tc>
            </w:tr>
            <w:tr w:rsidR="00C534D3" w:rsidRPr="008B1452" w:rsidTr="00DE7150"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342202">
                  <w:pPr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Пенсионное обеспечение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/>
                      <w:bCs/>
                    </w:rPr>
                  </w:pPr>
                  <w:r w:rsidRPr="00C43953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 xml:space="preserve">       92,5</w:t>
                  </w:r>
                </w:p>
              </w:tc>
            </w:tr>
            <w:tr w:rsidR="00C534D3" w:rsidRPr="008B1452" w:rsidTr="00DE7150">
              <w:trPr>
                <w:trHeight w:val="1255"/>
              </w:trPr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4C37BF">
                  <w:pPr>
                    <w:spacing w:line="233" w:lineRule="auto"/>
                  </w:pPr>
                  <w:r>
                    <w:t>10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534D3" w:rsidRPr="008B1452" w:rsidRDefault="00C534D3" w:rsidP="004C37BF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 w:rsidRPr="008B1452">
                    <w:t>9</w:t>
                  </w:r>
                  <w:r>
                    <w:t>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92,5</w:t>
                  </w:r>
                </w:p>
              </w:tc>
            </w:tr>
            <w:tr w:rsidR="00C534D3" w:rsidRPr="008B1452" w:rsidTr="00DE7150">
              <w:trPr>
                <w:trHeight w:val="568"/>
              </w:trPr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 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4C37BF">
                  <w:pPr>
                    <w:spacing w:line="233" w:lineRule="auto"/>
                  </w:pPr>
                  <w:r>
                    <w:t>10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spacing w:line="233" w:lineRule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534D3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534D3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</w:p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92,5</w:t>
                  </w:r>
                </w:p>
              </w:tc>
            </w:tr>
            <w:tr w:rsidR="00C534D3" w:rsidRPr="008B1452" w:rsidTr="00DE7150">
              <w:trPr>
                <w:trHeight w:val="568"/>
              </w:trPr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03000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4C37BF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>
                    <w:t>10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</w:pPr>
                  <w:r w:rsidRPr="008B1452"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Pr="00C43953" w:rsidRDefault="00C534D3" w:rsidP="00C43953">
                  <w:pPr>
                    <w:jc w:val="right"/>
                    <w:rPr>
                      <w:i/>
                    </w:rPr>
                  </w:pPr>
                </w:p>
                <w:p w:rsidR="00C534D3" w:rsidRPr="00C43953" w:rsidRDefault="00C534D3" w:rsidP="00C43953">
                  <w:pPr>
                    <w:jc w:val="right"/>
                    <w:rPr>
                      <w:i/>
                    </w:rPr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92,5</w:t>
                  </w:r>
                </w:p>
              </w:tc>
            </w:tr>
            <w:tr w:rsidR="00C534D3" w:rsidRPr="008B1452" w:rsidTr="00DE7150">
              <w:trPr>
                <w:trHeight w:val="568"/>
              </w:trPr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03010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10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jc w:val="center"/>
                  </w:pPr>
                  <w:r w:rsidRPr="008B1452">
                    <w:t> 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8B1452" w:rsidRDefault="00C534D3" w:rsidP="00C43953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</w:pPr>
                  <w:r>
                    <w:t>92,5</w:t>
                  </w:r>
                </w:p>
              </w:tc>
            </w:tr>
            <w:tr w:rsidR="00C534D3" w:rsidRPr="008B1452" w:rsidTr="00DE7150">
              <w:trPr>
                <w:trHeight w:val="568"/>
              </w:trPr>
              <w:tc>
                <w:tcPr>
                  <w:tcW w:w="4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Иные пенсии, социальные доплаты к пенсиям</w:t>
                  </w:r>
                </w:p>
              </w:tc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89</w:t>
                  </w:r>
                </w:p>
              </w:tc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1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C43953">
                  <w:pPr>
                    <w:jc w:val="center"/>
                  </w:pPr>
                  <w:r w:rsidRPr="004D7BD4">
                    <w:t>00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4D7BD4" w:rsidRDefault="00C534D3" w:rsidP="00342202">
                  <w:r w:rsidRPr="004D7BD4">
                    <w:t>03010</w:t>
                  </w:r>
                </w:p>
              </w:tc>
              <w:tc>
                <w:tcPr>
                  <w:tcW w:w="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10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534D3" w:rsidRPr="00C43953" w:rsidRDefault="00C534D3" w:rsidP="00C43953">
                  <w:pPr>
                    <w:jc w:val="center"/>
                    <w:rPr>
                      <w:bCs/>
                    </w:rPr>
                  </w:pPr>
                  <w:r w:rsidRPr="00C43953">
                    <w:rPr>
                      <w:bCs/>
                    </w:rPr>
                    <w:t>01</w:t>
                  </w:r>
                </w:p>
              </w:tc>
              <w:tc>
                <w:tcPr>
                  <w:tcW w:w="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>913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34D3" w:rsidRDefault="00C534D3" w:rsidP="00C43953">
                  <w:pPr>
                    <w:jc w:val="right"/>
                  </w:pPr>
                </w:p>
                <w:p w:rsidR="00C534D3" w:rsidRPr="008B1452" w:rsidRDefault="00C534D3" w:rsidP="00C43953">
                  <w:pPr>
                    <w:jc w:val="right"/>
                  </w:pPr>
                  <w:r>
                    <w:t xml:space="preserve"> 92,5</w:t>
                  </w:r>
                </w:p>
              </w:tc>
            </w:tr>
          </w:tbl>
          <w:p w:rsidR="00C534D3" w:rsidRPr="00CB5733" w:rsidRDefault="00C534D3" w:rsidP="001558DA">
            <w:pPr>
              <w:widowControl/>
              <w:adjustRightInd/>
              <w:spacing w:line="240" w:lineRule="auto"/>
              <w:textAlignment w:val="auto"/>
            </w:pPr>
          </w:p>
        </w:tc>
      </w:tr>
    </w:tbl>
    <w:p w:rsidR="00C534D3" w:rsidRDefault="00C534D3" w:rsidP="008B1452">
      <w:pPr>
        <w:jc w:val="right"/>
      </w:pPr>
    </w:p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tbl>
      <w:tblPr>
        <w:tblW w:w="8785" w:type="dxa"/>
        <w:tblInd w:w="88" w:type="dxa"/>
        <w:tblLook w:val="0000"/>
      </w:tblPr>
      <w:tblGrid>
        <w:gridCol w:w="5420"/>
        <w:gridCol w:w="521"/>
        <w:gridCol w:w="521"/>
        <w:gridCol w:w="1416"/>
        <w:gridCol w:w="907"/>
      </w:tblGrid>
      <w:tr w:rsidR="00C534D3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45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Default="00C534D3" w:rsidP="00180E3E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Кабаевского сельского поселения Дубенского муниципального района на 2016 год» от 29.12. 2015 года № 126</w:t>
            </w:r>
          </w:p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784384">
        <w:trPr>
          <w:trHeight w:val="1500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3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784384">
        <w:trPr>
          <w:trHeight w:val="315"/>
        </w:trPr>
        <w:tc>
          <w:tcPr>
            <w:tcW w:w="87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D446D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Распределение муниципальных капитальных вложений, финансируемых из местного бюджета Кабаевского сельского поселенияДубенского муниципального района, на 2016 год</w:t>
            </w:r>
          </w:p>
        </w:tc>
      </w:tr>
      <w:tr w:rsidR="00C534D3" w:rsidRPr="00F52834" w:rsidTr="00784384">
        <w:trPr>
          <w:trHeight w:val="315"/>
        </w:trPr>
        <w:tc>
          <w:tcPr>
            <w:tcW w:w="878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784384">
        <w:trPr>
          <w:trHeight w:val="13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C534D3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784384">
        <w:trPr>
          <w:trHeight w:val="276"/>
        </w:trPr>
        <w:tc>
          <w:tcPr>
            <w:tcW w:w="5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 xml:space="preserve">Наименование 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Рз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Пр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 xml:space="preserve">Сумма </w:t>
            </w:r>
          </w:p>
        </w:tc>
      </w:tr>
      <w:tr w:rsidR="00C534D3" w:rsidRPr="00F52834" w:rsidTr="00784384">
        <w:trPr>
          <w:trHeight w:val="276"/>
        </w:trPr>
        <w:tc>
          <w:tcPr>
            <w:tcW w:w="5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</w:rPr>
            </w:pPr>
          </w:p>
        </w:tc>
      </w:tr>
      <w:tr w:rsidR="00C534D3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5</w:t>
            </w:r>
          </w:p>
        </w:tc>
      </w:tr>
      <w:tr w:rsidR="00C534D3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Национальная экономика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34D3" w:rsidRPr="00F52834" w:rsidRDefault="00C534D3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C534D3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Дорожные фонды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34D3" w:rsidRPr="00F52834" w:rsidRDefault="00C534D3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C534D3" w:rsidRPr="00F52834" w:rsidTr="00784384">
        <w:trPr>
          <w:trHeight w:val="793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755B65" w:rsidRDefault="00C534D3" w:rsidP="0007088B">
            <w:pPr>
              <w:spacing w:line="240" w:lineRule="auto"/>
              <w:rPr>
                <w:bCs/>
              </w:rPr>
            </w:pPr>
            <w:r>
              <w:rPr>
                <w:bCs/>
              </w:rPr>
              <w:t>Муниципальная Программа</w:t>
            </w:r>
            <w:r w:rsidRPr="00755B65">
              <w:rPr>
                <w:bCs/>
              </w:rPr>
              <w:t>социально-экономического</w:t>
            </w:r>
          </w:p>
          <w:p w:rsidR="00C534D3" w:rsidRPr="00F52834" w:rsidRDefault="00C534D3" w:rsidP="00D446D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rPr>
                <w:bCs/>
              </w:rPr>
              <w:t xml:space="preserve"> развития  Кабае</w:t>
            </w:r>
            <w:r w:rsidRPr="00755B65">
              <w:rPr>
                <w:bCs/>
              </w:rPr>
              <w:t>вского сельского поселения на 2015-2017 годы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  <w:p w:rsidR="00C534D3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C534D3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C534D3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C534D3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</w:p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34D3" w:rsidRPr="00F52834" w:rsidRDefault="00C534D3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C534D3" w:rsidRPr="00F52834" w:rsidTr="00784384">
        <w:trPr>
          <w:trHeight w:val="630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F52834" w:rsidRDefault="00C534D3" w:rsidP="00D446D3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Подпрограмма «Развитие внутрипоселковых дорог в Кабаевском сельском поселении на 2015-2017 годы»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04</w:t>
            </w:r>
            <w:r w:rsidRPr="00F52834">
              <w:rPr>
                <w:color w:val="000000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Pr="00F52834">
              <w:rPr>
                <w:color w:val="00000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34D3" w:rsidRPr="00F52834" w:rsidRDefault="00C534D3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C534D3" w:rsidRPr="00F52834" w:rsidTr="00784384">
        <w:trPr>
          <w:trHeight w:val="103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textAlignment w:val="auto"/>
            </w:pPr>
            <w:r w:rsidRPr="004D7BD4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 w:rsidRPr="00F52834">
              <w:rPr>
                <w:color w:val="00000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>08001</w:t>
            </w:r>
            <w:r w:rsidRPr="00F52834">
              <w:rPr>
                <w:color w:val="000000"/>
              </w:rPr>
              <w:t>42010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534D3" w:rsidRPr="00F52834" w:rsidRDefault="00C534D3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</w:rPr>
            </w:pPr>
            <w:r>
              <w:rPr>
                <w:color w:val="000000"/>
              </w:rPr>
              <w:t xml:space="preserve">         1</w:t>
            </w:r>
            <w:r w:rsidRPr="00F52834">
              <w:rPr>
                <w:color w:val="000000"/>
              </w:rPr>
              <w:t xml:space="preserve">,0   </w:t>
            </w:r>
          </w:p>
        </w:tc>
      </w:tr>
      <w:tr w:rsidR="00C534D3" w:rsidRPr="00F52834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Всего расходов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780B18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 xml:space="preserve">            1,0   </w:t>
            </w:r>
          </w:p>
        </w:tc>
      </w:tr>
    </w:tbl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tbl>
      <w:tblPr>
        <w:tblW w:w="9920" w:type="dxa"/>
        <w:tblInd w:w="88" w:type="dxa"/>
        <w:tblLook w:val="0000"/>
      </w:tblPr>
      <w:tblGrid>
        <w:gridCol w:w="3800"/>
        <w:gridCol w:w="756"/>
        <w:gridCol w:w="3164"/>
        <w:gridCol w:w="760"/>
        <w:gridCol w:w="1440"/>
      </w:tblGrid>
      <w:tr w:rsidR="00C534D3" w:rsidRPr="00F52834" w:rsidTr="00FB7A34">
        <w:trPr>
          <w:trHeight w:val="405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534D3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8</w:t>
            </w:r>
          </w:p>
        </w:tc>
      </w:tr>
      <w:tr w:rsidR="00C534D3" w:rsidRPr="00F52834" w:rsidTr="00FB7A34">
        <w:trPr>
          <w:trHeight w:val="105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C534D3" w:rsidRDefault="00C534D3" w:rsidP="0094735D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Кабаевского сельского поселения Дубенского муниципального района на 2016 год» от 29.12 2015 года № 126</w:t>
            </w:r>
          </w:p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FB7A34">
        <w:trPr>
          <w:trHeight w:val="21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</w:rPr>
            </w:pPr>
          </w:p>
        </w:tc>
      </w:tr>
      <w:tr w:rsidR="00C534D3" w:rsidRPr="00F52834" w:rsidTr="00035EB9">
        <w:trPr>
          <w:trHeight w:val="276"/>
        </w:trPr>
        <w:tc>
          <w:tcPr>
            <w:tcW w:w="99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F52834" w:rsidRDefault="00C534D3" w:rsidP="00D446D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Источники внутреннего финансирования дефицита бюджета Кабаеввского сельского поселения Дубенского муниципального района Республики Мордовия на 2016 год</w:t>
            </w:r>
          </w:p>
        </w:tc>
      </w:tr>
      <w:tr w:rsidR="00C534D3" w:rsidRPr="00F52834" w:rsidTr="00035EB9">
        <w:trPr>
          <w:trHeight w:val="300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035EB9">
        <w:trPr>
          <w:trHeight w:val="276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035EB9">
        <w:trPr>
          <w:trHeight w:val="435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61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035EB9">
        <w:trPr>
          <w:trHeight w:val="630"/>
        </w:trPr>
        <w:tc>
          <w:tcPr>
            <w:tcW w:w="3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Код</w:t>
            </w:r>
          </w:p>
        </w:tc>
        <w:tc>
          <w:tcPr>
            <w:tcW w:w="468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Сумма (тыс.руб.)</w:t>
            </w:r>
          </w:p>
        </w:tc>
      </w:tr>
      <w:tr w:rsidR="00C534D3" w:rsidRPr="00F52834" w:rsidTr="00035EB9">
        <w:trPr>
          <w:trHeight w:val="375"/>
        </w:trPr>
        <w:tc>
          <w:tcPr>
            <w:tcW w:w="3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68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 год</w:t>
            </w:r>
          </w:p>
        </w:tc>
      </w:tr>
      <w:tr w:rsidR="00C534D3" w:rsidRPr="00F52834" w:rsidTr="00035EB9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C534D3" w:rsidRPr="00F52834" w:rsidTr="00035EB9">
        <w:trPr>
          <w:trHeight w:val="94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000 01 00 00 00 00 0000 000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ИСТОЧНИКИ  ВНУТРЕННЕГО ФИНАНСИРОВАНИЯ ДЕФИЦИТОВ 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C534D3" w:rsidRPr="00F52834" w:rsidTr="00035EB9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C534D3" w:rsidRPr="00F52834" w:rsidTr="00035EB9">
        <w:trPr>
          <w:trHeight w:val="76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000 01 02 00 00 00 0000 700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0 </w:t>
            </w:r>
          </w:p>
        </w:tc>
      </w:tr>
      <w:tr w:rsidR="00C534D3" w:rsidRPr="00F52834" w:rsidTr="00035EB9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C534D3" w:rsidRPr="00F52834" w:rsidTr="00035EB9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000 01 02 00 00 00 0000 800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C534D3" w:rsidRPr="00F52834" w:rsidTr="00035EB9">
        <w:trPr>
          <w:trHeight w:val="10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000 01 02 00 00 05 0000 810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C534D3" w:rsidRPr="00F52834" w:rsidTr="00035EB9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C534D3" w:rsidRPr="00F52834" w:rsidTr="00035EB9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C534D3" w:rsidRPr="00F52834" w:rsidTr="00035EB9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000 01 03 01 00 00 0000 700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C534D3" w:rsidRPr="00F52834" w:rsidTr="00035EB9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C534D3" w:rsidRPr="00F52834" w:rsidTr="00035EB9">
        <w:trPr>
          <w:trHeight w:val="12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000 01 03 01 00 00 0000 800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C534D3" w:rsidRPr="00F52834" w:rsidTr="00035EB9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000 01 03 01 05 00 0000 810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C534D3" w:rsidRPr="00F52834" w:rsidTr="00035EB9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0,0</w:t>
            </w:r>
          </w:p>
        </w:tc>
      </w:tr>
      <w:tr w:rsidR="00C534D3" w:rsidRPr="00F52834" w:rsidTr="00035EB9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000 01 05 00 00 00 0000 500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0,0</w:t>
            </w:r>
          </w:p>
        </w:tc>
      </w:tr>
      <w:tr w:rsidR="00C534D3" w:rsidRPr="00F52834" w:rsidTr="00035EB9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000 01 05 02 00 00 0000 500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Default="00C534D3" w:rsidP="00046333">
            <w:pPr>
              <w:widowControl/>
              <w:adjustRightInd/>
              <w:spacing w:line="240" w:lineRule="auto"/>
              <w:jc w:val="right"/>
              <w:textAlignment w:val="auto"/>
            </w:pPr>
          </w:p>
          <w:p w:rsidR="00C534D3" w:rsidRPr="00F52834" w:rsidRDefault="00C534D3" w:rsidP="00046333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-77782,97</w:t>
            </w:r>
          </w:p>
        </w:tc>
      </w:tr>
      <w:tr w:rsidR="00C534D3" w:rsidRPr="00F52834" w:rsidTr="00657977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000 01 05 02 01 00 0000 510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Pr="00036140" w:rsidRDefault="00C534D3" w:rsidP="00046333">
            <w:pPr>
              <w:jc w:val="right"/>
            </w:pPr>
            <w:r>
              <w:t>-77782,97</w:t>
            </w:r>
          </w:p>
        </w:tc>
      </w:tr>
      <w:tr w:rsidR="00C534D3" w:rsidRPr="00F52834" w:rsidTr="00657977">
        <w:trPr>
          <w:trHeight w:val="7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000 01 05 02 01 05 0000 510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Pr="00036140" w:rsidRDefault="00C534D3" w:rsidP="00046333">
            <w:pPr>
              <w:jc w:val="right"/>
            </w:pPr>
            <w:r>
              <w:t>-77782,97</w:t>
            </w:r>
          </w:p>
        </w:tc>
      </w:tr>
      <w:tr w:rsidR="00C534D3" w:rsidRPr="00F52834" w:rsidTr="00657977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000 01 05 00 00 00 0000 600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Pr="00036140" w:rsidRDefault="00C534D3" w:rsidP="00046333">
            <w:pPr>
              <w:jc w:val="right"/>
            </w:pPr>
            <w:r>
              <w:t>77782,97</w:t>
            </w:r>
          </w:p>
        </w:tc>
      </w:tr>
      <w:tr w:rsidR="00C534D3" w:rsidRPr="00F52834" w:rsidTr="00657977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000 01 05 02 00 00 0000 600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Pr="00036140" w:rsidRDefault="00C534D3" w:rsidP="00046333">
            <w:pPr>
              <w:jc w:val="right"/>
            </w:pPr>
            <w:r>
              <w:t>77782,97</w:t>
            </w:r>
          </w:p>
        </w:tc>
      </w:tr>
      <w:tr w:rsidR="00C534D3" w:rsidRPr="00F52834" w:rsidTr="00657977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000 01 05 02 01 00 0000 610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Pr="00036140" w:rsidRDefault="00C534D3" w:rsidP="00046333">
            <w:pPr>
              <w:jc w:val="right"/>
            </w:pPr>
            <w:r>
              <w:t>77782,97</w:t>
            </w:r>
          </w:p>
        </w:tc>
      </w:tr>
      <w:tr w:rsidR="00C534D3" w:rsidRPr="00F52834" w:rsidTr="00657977">
        <w:trPr>
          <w:trHeight w:val="66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000 01 05 02 01 05 0000 610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534D3" w:rsidRPr="00036140" w:rsidRDefault="00C534D3" w:rsidP="00046333">
            <w:pPr>
              <w:jc w:val="right"/>
            </w:pPr>
            <w:r>
              <w:t>77782,97</w:t>
            </w:r>
          </w:p>
        </w:tc>
      </w:tr>
      <w:tr w:rsidR="00C534D3" w:rsidRPr="00F52834" w:rsidTr="00035EB9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000 01 00 00 00 00 0000 000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C534D3" w:rsidRPr="00F52834" w:rsidTr="00035EB9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Привлечение средств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C534D3" w:rsidRPr="00F52834" w:rsidTr="00035EB9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textAlignment w:val="auto"/>
            </w:pPr>
            <w:r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Погашение основной суммы задолженности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</w:tbl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p w:rsidR="00C534D3" w:rsidRDefault="00C534D3"/>
    <w:tbl>
      <w:tblPr>
        <w:tblW w:w="9200" w:type="dxa"/>
        <w:tblInd w:w="88" w:type="dxa"/>
        <w:tblLayout w:type="fixed"/>
        <w:tblLook w:val="0000"/>
      </w:tblPr>
      <w:tblGrid>
        <w:gridCol w:w="653"/>
        <w:gridCol w:w="4896"/>
        <w:gridCol w:w="824"/>
        <w:gridCol w:w="2827"/>
      </w:tblGrid>
      <w:tr w:rsidR="00C534D3" w:rsidRPr="00F52834" w:rsidTr="000E6CC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C534D3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Приложение 9</w:t>
            </w:r>
          </w:p>
        </w:tc>
      </w:tr>
      <w:tr w:rsidR="00C534D3" w:rsidRPr="00F52834" w:rsidTr="000E6CC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Default="00C534D3" w:rsidP="00657977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к  Решению Совета депутатов Кабаевского сельского поселения Дубенского муниципального района «О бюджете Кабаеввского сельского поселения Дубенского муниципального района на 2016 год» от 29.12. 2015 года № 126</w:t>
            </w:r>
          </w:p>
          <w:p w:rsidR="00C534D3" w:rsidRPr="00F52834" w:rsidRDefault="00C534D3" w:rsidP="00657977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0E6CCE">
        <w:trPr>
          <w:trHeight w:val="210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0E6CC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0E6CC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035EB9">
        <w:trPr>
          <w:trHeight w:val="315"/>
        </w:trPr>
        <w:tc>
          <w:tcPr>
            <w:tcW w:w="92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534D3" w:rsidRPr="00F52834" w:rsidRDefault="00C534D3" w:rsidP="00D446D3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Программа муниципальных внутренних заимствований Кабаевского сельского поселения муниципального района на 2016, тыс.рублей</w:t>
            </w:r>
          </w:p>
        </w:tc>
      </w:tr>
      <w:tr w:rsidR="00C534D3" w:rsidRPr="00F52834" w:rsidTr="00035EB9">
        <w:trPr>
          <w:trHeight w:val="315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035EB9">
        <w:trPr>
          <w:trHeight w:val="276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035EB9">
        <w:trPr>
          <w:trHeight w:val="22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</w:p>
        </w:tc>
      </w:tr>
      <w:tr w:rsidR="00C534D3" w:rsidRPr="00F52834" w:rsidTr="00035EB9">
        <w:trPr>
          <w:trHeight w:val="15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</w:p>
        </w:tc>
      </w:tr>
      <w:tr w:rsidR="00C534D3" w:rsidRPr="00F52834" w:rsidTr="00035EB9">
        <w:trPr>
          <w:trHeight w:val="31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№ п/п</w:t>
            </w:r>
          </w:p>
        </w:tc>
        <w:tc>
          <w:tcPr>
            <w:tcW w:w="5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НАИМЕНОВАНИЕ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2016</w:t>
            </w:r>
          </w:p>
        </w:tc>
      </w:tr>
      <w:tr w:rsidR="00C534D3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</w:tr>
      <w:tr w:rsidR="00C534D3" w:rsidRPr="00F52834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0E6CCE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C534D3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C534D3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0</w:t>
            </w:r>
          </w:p>
        </w:tc>
      </w:tr>
      <w:tr w:rsidR="00C534D3" w:rsidRPr="00F52834" w:rsidTr="00035EB9">
        <w:trPr>
          <w:trHeight w:val="6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C534D3" w:rsidRPr="00F52834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II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C534D3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C534D3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  <w:tr w:rsidR="00C534D3" w:rsidRPr="00F52834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C534D3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 </w:t>
            </w:r>
          </w:p>
        </w:tc>
      </w:tr>
      <w:tr w:rsidR="00C534D3" w:rsidRPr="00F52834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center"/>
              <w:textAlignment w:val="auto"/>
            </w:pPr>
            <w:r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left"/>
              <w:textAlignment w:val="auto"/>
            </w:pPr>
            <w:r>
              <w:t>Всего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4D3" w:rsidRPr="00F52834" w:rsidRDefault="00C534D3" w:rsidP="00F52834">
            <w:pPr>
              <w:widowControl/>
              <w:adjustRightInd/>
              <w:spacing w:line="240" w:lineRule="auto"/>
              <w:jc w:val="right"/>
              <w:textAlignment w:val="auto"/>
            </w:pPr>
            <w:r>
              <w:t>1230,8</w:t>
            </w:r>
          </w:p>
        </w:tc>
      </w:tr>
    </w:tbl>
    <w:p w:rsidR="00C534D3" w:rsidRDefault="00C534D3"/>
    <w:p w:rsidR="00C534D3" w:rsidRDefault="00C534D3"/>
    <w:p w:rsidR="00C534D3" w:rsidRDefault="00C534D3"/>
    <w:sectPr w:rsidR="00C534D3" w:rsidSect="00CB5733">
      <w:footerReference w:type="default" r:id="rId12"/>
      <w:pgSz w:w="11906" w:h="16838" w:code="9"/>
      <w:pgMar w:top="794" w:right="851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4D3" w:rsidRDefault="00C534D3">
      <w:pPr>
        <w:spacing w:line="240" w:lineRule="auto"/>
      </w:pPr>
      <w:r>
        <w:separator/>
      </w:r>
    </w:p>
  </w:endnote>
  <w:endnote w:type="continuationSeparator" w:id="1">
    <w:p w:rsidR="00C534D3" w:rsidRDefault="00C534D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4D3" w:rsidRDefault="00C534D3">
    <w:pPr>
      <w:pStyle w:val="Footer"/>
      <w:jc w:val="center"/>
    </w:pPr>
    <w:fldSimple w:instr=" PAGE   \* MERGEFORMAT ">
      <w:r>
        <w:rPr>
          <w:noProof/>
        </w:rPr>
        <w:t>51</w:t>
      </w:r>
    </w:fldSimple>
  </w:p>
  <w:p w:rsidR="00C534D3" w:rsidRDefault="00C534D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4D3" w:rsidRDefault="00C534D3">
      <w:pPr>
        <w:spacing w:line="240" w:lineRule="auto"/>
      </w:pPr>
      <w:r>
        <w:separator/>
      </w:r>
    </w:p>
  </w:footnote>
  <w:footnote w:type="continuationSeparator" w:id="1">
    <w:p w:rsidR="00C534D3" w:rsidRDefault="00C534D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5733"/>
    <w:rsid w:val="00004755"/>
    <w:rsid w:val="00004829"/>
    <w:rsid w:val="000077DF"/>
    <w:rsid w:val="000104BD"/>
    <w:rsid w:val="00013070"/>
    <w:rsid w:val="000302F8"/>
    <w:rsid w:val="000316DE"/>
    <w:rsid w:val="00035EB9"/>
    <w:rsid w:val="00036140"/>
    <w:rsid w:val="000429F7"/>
    <w:rsid w:val="00044F8A"/>
    <w:rsid w:val="00046333"/>
    <w:rsid w:val="000475F4"/>
    <w:rsid w:val="00054C2B"/>
    <w:rsid w:val="00060B90"/>
    <w:rsid w:val="000633E5"/>
    <w:rsid w:val="0007088B"/>
    <w:rsid w:val="00071ED4"/>
    <w:rsid w:val="00081E70"/>
    <w:rsid w:val="00082C23"/>
    <w:rsid w:val="00091B26"/>
    <w:rsid w:val="000A2290"/>
    <w:rsid w:val="000A3719"/>
    <w:rsid w:val="000A4D7D"/>
    <w:rsid w:val="000B3C6A"/>
    <w:rsid w:val="000B5E7F"/>
    <w:rsid w:val="000C0A27"/>
    <w:rsid w:val="000C2000"/>
    <w:rsid w:val="000D6DDF"/>
    <w:rsid w:val="000D7896"/>
    <w:rsid w:val="000E3881"/>
    <w:rsid w:val="000E56E8"/>
    <w:rsid w:val="000E6CCE"/>
    <w:rsid w:val="000F26AB"/>
    <w:rsid w:val="000F594D"/>
    <w:rsid w:val="0011281A"/>
    <w:rsid w:val="00113ADF"/>
    <w:rsid w:val="00114BF1"/>
    <w:rsid w:val="001153C1"/>
    <w:rsid w:val="00123129"/>
    <w:rsid w:val="00123396"/>
    <w:rsid w:val="00140C17"/>
    <w:rsid w:val="001423C6"/>
    <w:rsid w:val="0014473F"/>
    <w:rsid w:val="001505FD"/>
    <w:rsid w:val="001541CF"/>
    <w:rsid w:val="001558DA"/>
    <w:rsid w:val="00160F3F"/>
    <w:rsid w:val="001614CF"/>
    <w:rsid w:val="001667F6"/>
    <w:rsid w:val="00180DBD"/>
    <w:rsid w:val="00180E3E"/>
    <w:rsid w:val="00187139"/>
    <w:rsid w:val="00190B43"/>
    <w:rsid w:val="00194FE7"/>
    <w:rsid w:val="001A1289"/>
    <w:rsid w:val="001A4286"/>
    <w:rsid w:val="001A484E"/>
    <w:rsid w:val="001B3E17"/>
    <w:rsid w:val="001C64B7"/>
    <w:rsid w:val="001D2F8F"/>
    <w:rsid w:val="001D601A"/>
    <w:rsid w:val="001D7C76"/>
    <w:rsid w:val="001E6197"/>
    <w:rsid w:val="001E7C1F"/>
    <w:rsid w:val="00211F4D"/>
    <w:rsid w:val="00216C6D"/>
    <w:rsid w:val="00233888"/>
    <w:rsid w:val="00242344"/>
    <w:rsid w:val="002439D4"/>
    <w:rsid w:val="002444CB"/>
    <w:rsid w:val="00245B85"/>
    <w:rsid w:val="00257698"/>
    <w:rsid w:val="0026011A"/>
    <w:rsid w:val="002609C8"/>
    <w:rsid w:val="002627BB"/>
    <w:rsid w:val="00264B8C"/>
    <w:rsid w:val="00271E18"/>
    <w:rsid w:val="00273FD7"/>
    <w:rsid w:val="0027543D"/>
    <w:rsid w:val="00276D9D"/>
    <w:rsid w:val="00280C80"/>
    <w:rsid w:val="00285472"/>
    <w:rsid w:val="00296000"/>
    <w:rsid w:val="002A30CC"/>
    <w:rsid w:val="002A663C"/>
    <w:rsid w:val="002C3BB3"/>
    <w:rsid w:val="002C5FDD"/>
    <w:rsid w:val="002C739E"/>
    <w:rsid w:val="002D4F74"/>
    <w:rsid w:val="002E3922"/>
    <w:rsid w:val="002E61DE"/>
    <w:rsid w:val="002F3034"/>
    <w:rsid w:val="002F4A27"/>
    <w:rsid w:val="002F5DAC"/>
    <w:rsid w:val="00307756"/>
    <w:rsid w:val="003249F5"/>
    <w:rsid w:val="003252EE"/>
    <w:rsid w:val="00333AED"/>
    <w:rsid w:val="00335148"/>
    <w:rsid w:val="00342202"/>
    <w:rsid w:val="00344A3B"/>
    <w:rsid w:val="0034560B"/>
    <w:rsid w:val="00345F76"/>
    <w:rsid w:val="003560EF"/>
    <w:rsid w:val="0035720F"/>
    <w:rsid w:val="0036561A"/>
    <w:rsid w:val="00373512"/>
    <w:rsid w:val="003A2FD8"/>
    <w:rsid w:val="003B441C"/>
    <w:rsid w:val="003B498F"/>
    <w:rsid w:val="003C4E56"/>
    <w:rsid w:val="003C5843"/>
    <w:rsid w:val="003D3945"/>
    <w:rsid w:val="003D4A2D"/>
    <w:rsid w:val="003D76EE"/>
    <w:rsid w:val="003F4A33"/>
    <w:rsid w:val="004015B3"/>
    <w:rsid w:val="00401B5E"/>
    <w:rsid w:val="004033C3"/>
    <w:rsid w:val="004062F6"/>
    <w:rsid w:val="00406D86"/>
    <w:rsid w:val="00412F2F"/>
    <w:rsid w:val="00415C01"/>
    <w:rsid w:val="00415DF5"/>
    <w:rsid w:val="00416D69"/>
    <w:rsid w:val="00417885"/>
    <w:rsid w:val="00420168"/>
    <w:rsid w:val="00421872"/>
    <w:rsid w:val="00423FBE"/>
    <w:rsid w:val="004265BA"/>
    <w:rsid w:val="00430145"/>
    <w:rsid w:val="004355DE"/>
    <w:rsid w:val="0043571E"/>
    <w:rsid w:val="00437408"/>
    <w:rsid w:val="00442B30"/>
    <w:rsid w:val="004439AC"/>
    <w:rsid w:val="00466CF9"/>
    <w:rsid w:val="0047098D"/>
    <w:rsid w:val="00474C69"/>
    <w:rsid w:val="00486B3B"/>
    <w:rsid w:val="00491E4C"/>
    <w:rsid w:val="004929E3"/>
    <w:rsid w:val="004947B2"/>
    <w:rsid w:val="00495B07"/>
    <w:rsid w:val="00497728"/>
    <w:rsid w:val="004B3331"/>
    <w:rsid w:val="004C25F3"/>
    <w:rsid w:val="004C2D2E"/>
    <w:rsid w:val="004C37BF"/>
    <w:rsid w:val="004C47A1"/>
    <w:rsid w:val="004D5390"/>
    <w:rsid w:val="004D7BD4"/>
    <w:rsid w:val="004E193B"/>
    <w:rsid w:val="004F3267"/>
    <w:rsid w:val="004F3510"/>
    <w:rsid w:val="004F6CEF"/>
    <w:rsid w:val="0051132D"/>
    <w:rsid w:val="00512695"/>
    <w:rsid w:val="00515106"/>
    <w:rsid w:val="005159FE"/>
    <w:rsid w:val="00526243"/>
    <w:rsid w:val="00532457"/>
    <w:rsid w:val="00532E93"/>
    <w:rsid w:val="0054059C"/>
    <w:rsid w:val="00541733"/>
    <w:rsid w:val="00543787"/>
    <w:rsid w:val="00543D21"/>
    <w:rsid w:val="00551DF8"/>
    <w:rsid w:val="005524E8"/>
    <w:rsid w:val="00552C95"/>
    <w:rsid w:val="005530F8"/>
    <w:rsid w:val="005532BC"/>
    <w:rsid w:val="00565ADE"/>
    <w:rsid w:val="00576C9C"/>
    <w:rsid w:val="00585AB1"/>
    <w:rsid w:val="00585FD7"/>
    <w:rsid w:val="0058660B"/>
    <w:rsid w:val="00591CB0"/>
    <w:rsid w:val="005927BA"/>
    <w:rsid w:val="005966A1"/>
    <w:rsid w:val="005A1D64"/>
    <w:rsid w:val="005A4ECD"/>
    <w:rsid w:val="005A7292"/>
    <w:rsid w:val="005B113F"/>
    <w:rsid w:val="005B1E1E"/>
    <w:rsid w:val="005B4F6F"/>
    <w:rsid w:val="005B7C65"/>
    <w:rsid w:val="005C1898"/>
    <w:rsid w:val="005C1B49"/>
    <w:rsid w:val="005C35A0"/>
    <w:rsid w:val="005C7BAA"/>
    <w:rsid w:val="005F014F"/>
    <w:rsid w:val="005F1461"/>
    <w:rsid w:val="00613E45"/>
    <w:rsid w:val="00614FF8"/>
    <w:rsid w:val="006176C5"/>
    <w:rsid w:val="00633426"/>
    <w:rsid w:val="00633696"/>
    <w:rsid w:val="00634BCD"/>
    <w:rsid w:val="00637E3D"/>
    <w:rsid w:val="00643055"/>
    <w:rsid w:val="00646D4B"/>
    <w:rsid w:val="00656E4D"/>
    <w:rsid w:val="00657977"/>
    <w:rsid w:val="00657D42"/>
    <w:rsid w:val="00692B05"/>
    <w:rsid w:val="006B0015"/>
    <w:rsid w:val="006B0921"/>
    <w:rsid w:val="006B6405"/>
    <w:rsid w:val="006C347C"/>
    <w:rsid w:val="006C3BE7"/>
    <w:rsid w:val="006C56A7"/>
    <w:rsid w:val="006D75DB"/>
    <w:rsid w:val="006E3DF9"/>
    <w:rsid w:val="006E7927"/>
    <w:rsid w:val="00705735"/>
    <w:rsid w:val="00707429"/>
    <w:rsid w:val="0071295D"/>
    <w:rsid w:val="00722D38"/>
    <w:rsid w:val="00727329"/>
    <w:rsid w:val="00727C4B"/>
    <w:rsid w:val="007367DB"/>
    <w:rsid w:val="00740D92"/>
    <w:rsid w:val="00744CC9"/>
    <w:rsid w:val="007548E9"/>
    <w:rsid w:val="00755B65"/>
    <w:rsid w:val="007666EF"/>
    <w:rsid w:val="007667D7"/>
    <w:rsid w:val="00777FBB"/>
    <w:rsid w:val="00780B18"/>
    <w:rsid w:val="00784384"/>
    <w:rsid w:val="00787ACC"/>
    <w:rsid w:val="0079522B"/>
    <w:rsid w:val="00795DD4"/>
    <w:rsid w:val="007A1CDA"/>
    <w:rsid w:val="007A20C8"/>
    <w:rsid w:val="007C2224"/>
    <w:rsid w:val="007C54DB"/>
    <w:rsid w:val="007C5F21"/>
    <w:rsid w:val="007C6621"/>
    <w:rsid w:val="007C74A8"/>
    <w:rsid w:val="007F29A2"/>
    <w:rsid w:val="007F76A6"/>
    <w:rsid w:val="0080697B"/>
    <w:rsid w:val="00810E24"/>
    <w:rsid w:val="00811A3D"/>
    <w:rsid w:val="00811E63"/>
    <w:rsid w:val="0081314F"/>
    <w:rsid w:val="008201CB"/>
    <w:rsid w:val="00827999"/>
    <w:rsid w:val="008342C0"/>
    <w:rsid w:val="0084536C"/>
    <w:rsid w:val="00847F91"/>
    <w:rsid w:val="0085047F"/>
    <w:rsid w:val="0085253F"/>
    <w:rsid w:val="00855820"/>
    <w:rsid w:val="008629AB"/>
    <w:rsid w:val="0087511D"/>
    <w:rsid w:val="00875FB0"/>
    <w:rsid w:val="00885AF7"/>
    <w:rsid w:val="00887897"/>
    <w:rsid w:val="008906FE"/>
    <w:rsid w:val="00890C03"/>
    <w:rsid w:val="008A0B20"/>
    <w:rsid w:val="008A17A6"/>
    <w:rsid w:val="008A25C0"/>
    <w:rsid w:val="008A732C"/>
    <w:rsid w:val="008B0EBF"/>
    <w:rsid w:val="008B1452"/>
    <w:rsid w:val="008B31C4"/>
    <w:rsid w:val="008B32B9"/>
    <w:rsid w:val="008B6A43"/>
    <w:rsid w:val="008C0597"/>
    <w:rsid w:val="008C460F"/>
    <w:rsid w:val="008C6814"/>
    <w:rsid w:val="008D01A0"/>
    <w:rsid w:val="008D1CCB"/>
    <w:rsid w:val="008D2EF2"/>
    <w:rsid w:val="008D4E68"/>
    <w:rsid w:val="008F0940"/>
    <w:rsid w:val="008F1D08"/>
    <w:rsid w:val="008F27D6"/>
    <w:rsid w:val="0090174A"/>
    <w:rsid w:val="00905EC3"/>
    <w:rsid w:val="00910952"/>
    <w:rsid w:val="00911173"/>
    <w:rsid w:val="00912D5B"/>
    <w:rsid w:val="009130C6"/>
    <w:rsid w:val="009163E0"/>
    <w:rsid w:val="00920B96"/>
    <w:rsid w:val="00921554"/>
    <w:rsid w:val="0093000B"/>
    <w:rsid w:val="009302AD"/>
    <w:rsid w:val="009303AF"/>
    <w:rsid w:val="0094735D"/>
    <w:rsid w:val="009528E6"/>
    <w:rsid w:val="00954753"/>
    <w:rsid w:val="00957DCE"/>
    <w:rsid w:val="0096651C"/>
    <w:rsid w:val="009746C6"/>
    <w:rsid w:val="00980217"/>
    <w:rsid w:val="00980AAE"/>
    <w:rsid w:val="009817D0"/>
    <w:rsid w:val="0099204C"/>
    <w:rsid w:val="00992976"/>
    <w:rsid w:val="009A2A9C"/>
    <w:rsid w:val="009A325E"/>
    <w:rsid w:val="009A3ED1"/>
    <w:rsid w:val="009A723C"/>
    <w:rsid w:val="009B3EF2"/>
    <w:rsid w:val="009B4F4D"/>
    <w:rsid w:val="009C4C49"/>
    <w:rsid w:val="009D0BF2"/>
    <w:rsid w:val="009D1070"/>
    <w:rsid w:val="009D6C81"/>
    <w:rsid w:val="009E1F14"/>
    <w:rsid w:val="009E21FB"/>
    <w:rsid w:val="009E50FA"/>
    <w:rsid w:val="009F53BD"/>
    <w:rsid w:val="00A06E35"/>
    <w:rsid w:val="00A077C9"/>
    <w:rsid w:val="00A13294"/>
    <w:rsid w:val="00A14115"/>
    <w:rsid w:val="00A163D0"/>
    <w:rsid w:val="00A16DEB"/>
    <w:rsid w:val="00A22513"/>
    <w:rsid w:val="00A440F5"/>
    <w:rsid w:val="00A44E96"/>
    <w:rsid w:val="00A61322"/>
    <w:rsid w:val="00A6153F"/>
    <w:rsid w:val="00A65368"/>
    <w:rsid w:val="00A6563D"/>
    <w:rsid w:val="00A719EC"/>
    <w:rsid w:val="00A72ED5"/>
    <w:rsid w:val="00A73BD1"/>
    <w:rsid w:val="00A75BDD"/>
    <w:rsid w:val="00A779AB"/>
    <w:rsid w:val="00A801D9"/>
    <w:rsid w:val="00A81416"/>
    <w:rsid w:val="00A84C2E"/>
    <w:rsid w:val="00A86FD2"/>
    <w:rsid w:val="00A90CD0"/>
    <w:rsid w:val="00A94481"/>
    <w:rsid w:val="00AA1C5A"/>
    <w:rsid w:val="00AA4E35"/>
    <w:rsid w:val="00AA75E0"/>
    <w:rsid w:val="00AB75DB"/>
    <w:rsid w:val="00AC1107"/>
    <w:rsid w:val="00AC3628"/>
    <w:rsid w:val="00AC5FF9"/>
    <w:rsid w:val="00AD0C52"/>
    <w:rsid w:val="00AD613E"/>
    <w:rsid w:val="00AE15BD"/>
    <w:rsid w:val="00AE3502"/>
    <w:rsid w:val="00AE66FC"/>
    <w:rsid w:val="00B02EB4"/>
    <w:rsid w:val="00B0326B"/>
    <w:rsid w:val="00B03306"/>
    <w:rsid w:val="00B315BD"/>
    <w:rsid w:val="00B47CC7"/>
    <w:rsid w:val="00B50039"/>
    <w:rsid w:val="00B50594"/>
    <w:rsid w:val="00B66F68"/>
    <w:rsid w:val="00B70720"/>
    <w:rsid w:val="00B824BE"/>
    <w:rsid w:val="00B8401F"/>
    <w:rsid w:val="00B95F76"/>
    <w:rsid w:val="00BA67E5"/>
    <w:rsid w:val="00BB2841"/>
    <w:rsid w:val="00BC17BD"/>
    <w:rsid w:val="00BC295D"/>
    <w:rsid w:val="00BD4681"/>
    <w:rsid w:val="00BE2214"/>
    <w:rsid w:val="00C11CF7"/>
    <w:rsid w:val="00C20871"/>
    <w:rsid w:val="00C24BA2"/>
    <w:rsid w:val="00C24FDB"/>
    <w:rsid w:val="00C25E2C"/>
    <w:rsid w:val="00C27894"/>
    <w:rsid w:val="00C43953"/>
    <w:rsid w:val="00C534D3"/>
    <w:rsid w:val="00C536C8"/>
    <w:rsid w:val="00C62EF0"/>
    <w:rsid w:val="00C7165F"/>
    <w:rsid w:val="00C738C1"/>
    <w:rsid w:val="00C8296E"/>
    <w:rsid w:val="00C82EC2"/>
    <w:rsid w:val="00C961E5"/>
    <w:rsid w:val="00CB086A"/>
    <w:rsid w:val="00CB5733"/>
    <w:rsid w:val="00CB69AB"/>
    <w:rsid w:val="00CB7359"/>
    <w:rsid w:val="00CE1025"/>
    <w:rsid w:val="00CE192B"/>
    <w:rsid w:val="00CE2831"/>
    <w:rsid w:val="00CE31BC"/>
    <w:rsid w:val="00CE3CA5"/>
    <w:rsid w:val="00CF4F6D"/>
    <w:rsid w:val="00CF6C07"/>
    <w:rsid w:val="00D110D0"/>
    <w:rsid w:val="00D14640"/>
    <w:rsid w:val="00D16C35"/>
    <w:rsid w:val="00D2262A"/>
    <w:rsid w:val="00D2408E"/>
    <w:rsid w:val="00D272D9"/>
    <w:rsid w:val="00D3661D"/>
    <w:rsid w:val="00D44160"/>
    <w:rsid w:val="00D446D3"/>
    <w:rsid w:val="00D464AE"/>
    <w:rsid w:val="00D47FCE"/>
    <w:rsid w:val="00D5327C"/>
    <w:rsid w:val="00D56077"/>
    <w:rsid w:val="00D57ABA"/>
    <w:rsid w:val="00D61107"/>
    <w:rsid w:val="00D67116"/>
    <w:rsid w:val="00D91B30"/>
    <w:rsid w:val="00D951A2"/>
    <w:rsid w:val="00D97E72"/>
    <w:rsid w:val="00DA1EEF"/>
    <w:rsid w:val="00DA22AB"/>
    <w:rsid w:val="00DA3161"/>
    <w:rsid w:val="00DA6E99"/>
    <w:rsid w:val="00DA7225"/>
    <w:rsid w:val="00DB12F9"/>
    <w:rsid w:val="00DB14DF"/>
    <w:rsid w:val="00DB674A"/>
    <w:rsid w:val="00DC42CA"/>
    <w:rsid w:val="00DD2B6A"/>
    <w:rsid w:val="00DD34E3"/>
    <w:rsid w:val="00DD6C43"/>
    <w:rsid w:val="00DE7150"/>
    <w:rsid w:val="00DF74CF"/>
    <w:rsid w:val="00E00C8E"/>
    <w:rsid w:val="00E044E6"/>
    <w:rsid w:val="00E047B9"/>
    <w:rsid w:val="00E06D5D"/>
    <w:rsid w:val="00E23DE9"/>
    <w:rsid w:val="00E24D30"/>
    <w:rsid w:val="00E27C90"/>
    <w:rsid w:val="00E31DE3"/>
    <w:rsid w:val="00E45D99"/>
    <w:rsid w:val="00E4631E"/>
    <w:rsid w:val="00E54550"/>
    <w:rsid w:val="00E55DB2"/>
    <w:rsid w:val="00E64984"/>
    <w:rsid w:val="00E6565F"/>
    <w:rsid w:val="00E81ACF"/>
    <w:rsid w:val="00E84537"/>
    <w:rsid w:val="00E91229"/>
    <w:rsid w:val="00E962F3"/>
    <w:rsid w:val="00E97DA5"/>
    <w:rsid w:val="00EA5AF3"/>
    <w:rsid w:val="00EB729D"/>
    <w:rsid w:val="00EC2509"/>
    <w:rsid w:val="00EC4863"/>
    <w:rsid w:val="00EF4254"/>
    <w:rsid w:val="00F22A8A"/>
    <w:rsid w:val="00F22F67"/>
    <w:rsid w:val="00F33964"/>
    <w:rsid w:val="00F44F29"/>
    <w:rsid w:val="00F4709A"/>
    <w:rsid w:val="00F5232A"/>
    <w:rsid w:val="00F52834"/>
    <w:rsid w:val="00F62816"/>
    <w:rsid w:val="00F6371E"/>
    <w:rsid w:val="00F64140"/>
    <w:rsid w:val="00F66B2E"/>
    <w:rsid w:val="00F71525"/>
    <w:rsid w:val="00F73A65"/>
    <w:rsid w:val="00F75784"/>
    <w:rsid w:val="00F7648C"/>
    <w:rsid w:val="00F816B9"/>
    <w:rsid w:val="00F84B95"/>
    <w:rsid w:val="00F90390"/>
    <w:rsid w:val="00FA1956"/>
    <w:rsid w:val="00FA23CA"/>
    <w:rsid w:val="00FA437A"/>
    <w:rsid w:val="00FA5F66"/>
    <w:rsid w:val="00FA6797"/>
    <w:rsid w:val="00FA7CCD"/>
    <w:rsid w:val="00FA7F0E"/>
    <w:rsid w:val="00FB7A34"/>
    <w:rsid w:val="00FC2F5C"/>
    <w:rsid w:val="00FD024E"/>
    <w:rsid w:val="00FD09EA"/>
    <w:rsid w:val="00FD1CD6"/>
    <w:rsid w:val="00FE14ED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B5733"/>
    <w:rPr>
      <w:rFonts w:ascii="Arial" w:hAnsi="Arial" w:cs="Times New Roman"/>
      <w:b/>
      <w:color w:val="000080"/>
    </w:rPr>
  </w:style>
  <w:style w:type="paragraph" w:customStyle="1" w:styleId="ConsNonformat">
    <w:name w:val="ConsNonformat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uiPriority w:val="99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rsid w:val="00CB573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B5733"/>
    <w:rPr>
      <w:rFonts w:cs="Times New Roman"/>
      <w:sz w:val="24"/>
      <w:szCs w:val="24"/>
      <w:lang w:val="ru-RU" w:eastAsia="ru-RU" w:bidi="ar-SA"/>
    </w:rPr>
  </w:style>
  <w:style w:type="character" w:styleId="Hyperlink">
    <w:name w:val="Hyperlink"/>
    <w:basedOn w:val="DefaultParagraphFont"/>
    <w:uiPriority w:val="99"/>
    <w:rsid w:val="00CB573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CB5733"/>
    <w:rPr>
      <w:rFonts w:cs="Times New Roman"/>
      <w:color w:val="800080"/>
      <w:u w:val="single"/>
    </w:rPr>
  </w:style>
  <w:style w:type="paragraph" w:customStyle="1" w:styleId="xl32">
    <w:name w:val="xl32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Normal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Normal"/>
    <w:uiPriority w:val="99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Normal"/>
    <w:uiPriority w:val="99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Normal"/>
    <w:uiPriority w:val="99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Normal"/>
    <w:uiPriority w:val="99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Normal"/>
    <w:uiPriority w:val="99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Normal"/>
    <w:uiPriority w:val="99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Normal"/>
    <w:uiPriority w:val="99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Normal"/>
    <w:uiPriority w:val="99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TableGrid">
    <w:name w:val="Table Grid"/>
    <w:basedOn w:val="TableNormal"/>
    <w:uiPriority w:val="99"/>
    <w:rsid w:val="00F715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uiPriority w:val="99"/>
    <w:rsid w:val="00412F2F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45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24BV3I6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11AD5C2DF74478255C26D520FCADFD84E50F78VEI7M" TargetMode="External"/><Relationship Id="rId11" Type="http://schemas.openxmlformats.org/officeDocument/2006/relationships/hyperlink" Target="consultantplus://offline/ref=F567F06AF04C19C4C6210FA04A41AA487D2D0128D022F1F8A4DBBE522FEE3B19A497E3788AA0D66A33434FV3IDM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F567F06AF04C19C4C6210FA04A41AA487D2D0128D022F1F8A4DBBE522FEE3B19A497E3788AA0D66A33424DV3IFM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567F06AF04C19C4C6210FA04A41AA487D2D0128D022F1F8A4DBBE522FEE3B19A497E3788AA0D66A334249V3IC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51</Pages>
  <Words>10048</Words>
  <Characters>-32766</Characters>
  <Application>Microsoft Office Outlook</Application>
  <DocSecurity>0</DocSecurity>
  <Lines>0</Lines>
  <Paragraphs>0</Paragraphs>
  <ScaleCrop>false</ScaleCrop>
  <Company>финансовое управление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kirianova</dc:creator>
  <cp:keywords/>
  <dc:description/>
  <cp:lastModifiedBy>1</cp:lastModifiedBy>
  <cp:revision>5</cp:revision>
  <cp:lastPrinted>2016-01-06T07:21:00Z</cp:lastPrinted>
  <dcterms:created xsi:type="dcterms:W3CDTF">2015-12-30T08:25:00Z</dcterms:created>
  <dcterms:modified xsi:type="dcterms:W3CDTF">2016-01-06T07:29:00Z</dcterms:modified>
</cp:coreProperties>
</file>